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44D" w:rsidRDefault="001F4D4A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-461645</wp:posOffset>
            </wp:positionH>
            <wp:positionV relativeFrom="paragraph">
              <wp:posOffset>-623570</wp:posOffset>
            </wp:positionV>
            <wp:extent cx="2119538" cy="847725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-Alakazam-F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9538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144D" w:rsidRPr="0050231A" w:rsidRDefault="00B7144D" w:rsidP="00FD52B5">
      <w:pPr>
        <w:spacing w:after="240" w:line="240" w:lineRule="auto"/>
        <w:jc w:val="center"/>
        <w:rPr>
          <w:rFonts w:ascii="Arial Black" w:hAnsi="Arial Black"/>
          <w:i w:val="0"/>
          <w:sz w:val="32"/>
          <w:szCs w:val="32"/>
        </w:rPr>
      </w:pPr>
      <w:r w:rsidRPr="0050231A">
        <w:rPr>
          <w:rFonts w:ascii="Arial Black" w:hAnsi="Arial Black"/>
          <w:i w:val="0"/>
          <w:sz w:val="32"/>
          <w:szCs w:val="32"/>
        </w:rPr>
        <w:t xml:space="preserve">Formulaire de demande </w:t>
      </w:r>
      <w:r w:rsidR="004F3D47" w:rsidRPr="0050231A">
        <w:rPr>
          <w:rFonts w:ascii="Arial Black" w:hAnsi="Arial Black"/>
          <w:i w:val="0"/>
          <w:sz w:val="32"/>
          <w:szCs w:val="32"/>
        </w:rPr>
        <w:t>d’aide financière</w:t>
      </w:r>
    </w:p>
    <w:p w:rsidR="00B7144D" w:rsidRPr="0050231A" w:rsidRDefault="00B7144D" w:rsidP="00087D3F">
      <w:pPr>
        <w:pStyle w:val="Paragraphedeliste"/>
        <w:numPr>
          <w:ilvl w:val="0"/>
          <w:numId w:val="1"/>
        </w:numPr>
        <w:spacing w:after="240" w:line="240" w:lineRule="auto"/>
        <w:ind w:left="0" w:hanging="397"/>
        <w:contextualSpacing w:val="0"/>
        <w:rPr>
          <w:rFonts w:ascii="Arial Black" w:hAnsi="Arial Black" w:cs="Arial"/>
          <w:i w:val="0"/>
          <w:sz w:val="28"/>
          <w:szCs w:val="32"/>
        </w:rPr>
      </w:pPr>
      <w:r w:rsidRPr="0050231A">
        <w:rPr>
          <w:rFonts w:ascii="Arial Black" w:hAnsi="Arial Black" w:cs="Arial"/>
          <w:i w:val="0"/>
          <w:sz w:val="28"/>
          <w:szCs w:val="32"/>
        </w:rPr>
        <w:t>Demandeur</w:t>
      </w:r>
    </w:p>
    <w:p w:rsidR="00861360" w:rsidRPr="00383B4D" w:rsidRDefault="002F5A9E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7712D6">
        <w:rPr>
          <w:rFonts w:ascii="Arial" w:hAnsi="Arial" w:cs="Arial"/>
          <w:b/>
          <w:sz w:val="24"/>
          <w:szCs w:val="24"/>
        </w:rPr>
        <w:t>1) a</w:t>
      </w:r>
      <w:r>
        <w:rPr>
          <w:rFonts w:ascii="Arial" w:hAnsi="Arial" w:cs="Arial"/>
          <w:sz w:val="24"/>
          <w:szCs w:val="24"/>
        </w:rPr>
        <w:t xml:space="preserve">. </w:t>
      </w:r>
      <w:r w:rsidR="00861360" w:rsidRPr="00E23242">
        <w:rPr>
          <w:rFonts w:ascii="Arial" w:hAnsi="Arial" w:cs="Arial"/>
          <w:b/>
          <w:sz w:val="24"/>
          <w:szCs w:val="24"/>
        </w:rPr>
        <w:t>Vous êtes</w:t>
      </w:r>
      <w:r w:rsidR="00A00B56" w:rsidRPr="00E23242">
        <w:rPr>
          <w:rStyle w:val="Appelnotedebasdep"/>
          <w:rFonts w:ascii="Arial" w:hAnsi="Arial" w:cs="Arial"/>
          <w:b/>
          <w:sz w:val="24"/>
          <w:szCs w:val="24"/>
        </w:rPr>
        <w:footnoteReference w:id="1"/>
      </w:r>
      <w:r w:rsidR="004A7430" w:rsidRPr="00E23242">
        <w:rPr>
          <w:rFonts w:ascii="Arial" w:hAnsi="Arial" w:cs="Arial"/>
          <w:b/>
          <w:sz w:val="24"/>
          <w:szCs w:val="24"/>
        </w:rPr>
        <w:t xml:space="preserve"> :</w:t>
      </w:r>
    </w:p>
    <w:p w:rsidR="00B7144D" w:rsidRPr="00B7144D" w:rsidRDefault="00BF584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Un p</w:t>
      </w:r>
      <w:r w:rsidR="00B7144D" w:rsidRPr="00861360">
        <w:rPr>
          <w:rFonts w:ascii="Arial" w:hAnsi="Arial" w:cs="Arial"/>
          <w:sz w:val="24"/>
          <w:szCs w:val="24"/>
        </w:rPr>
        <w:t>articulier</w:t>
      </w:r>
      <w:r w:rsidR="00FE2A93">
        <w:rPr>
          <w:rFonts w:ascii="Arial" w:hAnsi="Arial" w:cs="Arial"/>
          <w:sz w:val="24"/>
          <w:szCs w:val="24"/>
        </w:rPr>
        <w:t xml:space="preserve"> </w:t>
      </w:r>
      <w:r w:rsidR="00FE2A93">
        <w:rPr>
          <w:rFonts w:ascii="Arial" w:hAnsi="Arial" w:cs="Arial"/>
          <w:sz w:val="24"/>
          <w:szCs w:val="24"/>
        </w:rPr>
        <w:tab/>
      </w:r>
      <w:r w:rsidR="00861360">
        <w:rPr>
          <w:rFonts w:ascii="Arial" w:hAnsi="Arial" w:cs="Arial"/>
          <w:sz w:val="32"/>
          <w:szCs w:val="32"/>
        </w:rPr>
        <w:tab/>
      </w:r>
      <w:sdt>
        <w:sdtPr>
          <w:rPr>
            <w:rFonts w:ascii="Arial" w:hAnsi="Arial" w:cs="Arial"/>
            <w:i w:val="0"/>
            <w:sz w:val="32"/>
            <w:szCs w:val="32"/>
          </w:rPr>
          <w:id w:val="12463090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</w:p>
    <w:p w:rsidR="00D159AC" w:rsidRPr="00861360" w:rsidRDefault="00BF584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Une a</w:t>
      </w:r>
      <w:r w:rsidR="00861360" w:rsidRPr="00861360">
        <w:rPr>
          <w:rFonts w:ascii="Arial" w:hAnsi="Arial" w:cs="Arial"/>
          <w:sz w:val="24"/>
          <w:szCs w:val="24"/>
        </w:rPr>
        <w:t>ssociation</w:t>
      </w:r>
      <w:r w:rsidR="00FE2A93">
        <w:rPr>
          <w:rFonts w:ascii="Arial" w:hAnsi="Arial" w:cs="Arial"/>
          <w:sz w:val="24"/>
          <w:szCs w:val="24"/>
        </w:rPr>
        <w:tab/>
      </w:r>
      <w:r w:rsidR="00861360" w:rsidRPr="00861360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i w:val="0"/>
            <w:sz w:val="32"/>
            <w:szCs w:val="32"/>
          </w:rPr>
          <w:id w:val="384383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0066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</w:p>
    <w:p w:rsidR="00861360" w:rsidRDefault="00861360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861360">
        <w:rPr>
          <w:rFonts w:ascii="Arial" w:hAnsi="Arial" w:cs="Arial"/>
          <w:sz w:val="24"/>
          <w:szCs w:val="24"/>
        </w:rPr>
        <w:t>Autre</w:t>
      </w:r>
      <w:r w:rsidR="00BF584F">
        <w:rPr>
          <w:rFonts w:ascii="Arial" w:hAnsi="Arial" w:cs="Arial"/>
          <w:sz w:val="24"/>
          <w:szCs w:val="24"/>
        </w:rPr>
        <w:tab/>
      </w:r>
      <w:r w:rsidRPr="00861360">
        <w:rPr>
          <w:rFonts w:ascii="Arial" w:hAnsi="Arial" w:cs="Arial"/>
          <w:sz w:val="24"/>
          <w:szCs w:val="24"/>
        </w:rPr>
        <w:tab/>
      </w:r>
      <w:r w:rsidR="00670617">
        <w:rPr>
          <w:rFonts w:ascii="Arial" w:hAnsi="Arial" w:cs="Arial"/>
          <w:sz w:val="24"/>
          <w:szCs w:val="24"/>
        </w:rPr>
        <w:tab/>
      </w:r>
      <w:r w:rsidR="00670617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i w:val="0"/>
            <w:sz w:val="32"/>
            <w:szCs w:val="32"/>
          </w:rPr>
          <w:id w:val="2106003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0066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="00670617">
        <w:rPr>
          <w:rFonts w:ascii="Arial" w:hAnsi="Arial" w:cs="Arial"/>
          <w:i w:val="0"/>
          <w:sz w:val="32"/>
          <w:szCs w:val="32"/>
        </w:rPr>
        <w:tab/>
      </w:r>
      <w:r w:rsidR="00670617">
        <w:rPr>
          <w:rFonts w:ascii="Arial" w:hAnsi="Arial" w:cs="Arial"/>
          <w:sz w:val="24"/>
          <w:szCs w:val="24"/>
        </w:rPr>
        <w:t>P</w:t>
      </w:r>
      <w:r w:rsidR="00670617" w:rsidRPr="00861360">
        <w:rPr>
          <w:rFonts w:ascii="Arial" w:hAnsi="Arial" w:cs="Arial"/>
          <w:sz w:val="24"/>
          <w:szCs w:val="24"/>
        </w:rPr>
        <w:t>récise</w:t>
      </w:r>
      <w:r w:rsidR="00670617">
        <w:rPr>
          <w:rFonts w:ascii="Arial" w:hAnsi="Arial" w:cs="Arial"/>
          <w:sz w:val="24"/>
          <w:szCs w:val="24"/>
        </w:rPr>
        <w:t>z :</w:t>
      </w:r>
      <w:r w:rsidR="00670617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906408346"/>
          <w:placeholder>
            <w:docPart w:val="6DCAEA714FD94211A34DE82D85760E96"/>
          </w:placeholder>
          <w:showingPlcHdr/>
          <w15:color w:val="008080"/>
          <w:text/>
        </w:sdtPr>
        <w:sdtEndPr/>
        <w:sdtContent>
          <w:r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861360" w:rsidRDefault="002F5A9E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832A0C">
        <w:rPr>
          <w:rFonts w:ascii="Arial" w:hAnsi="Arial" w:cs="Arial"/>
          <w:b/>
          <w:sz w:val="24"/>
          <w:szCs w:val="24"/>
        </w:rPr>
        <w:t>1) b.</w:t>
      </w:r>
      <w:r>
        <w:rPr>
          <w:rFonts w:ascii="Arial" w:hAnsi="Arial" w:cs="Arial"/>
          <w:sz w:val="24"/>
          <w:szCs w:val="24"/>
        </w:rPr>
        <w:t xml:space="preserve"> </w:t>
      </w:r>
      <w:r w:rsidR="00861360" w:rsidRPr="00E23242">
        <w:rPr>
          <w:rFonts w:ascii="Arial" w:hAnsi="Arial" w:cs="Arial"/>
          <w:b/>
          <w:sz w:val="24"/>
          <w:szCs w:val="24"/>
        </w:rPr>
        <w:t>Information</w:t>
      </w:r>
      <w:r w:rsidR="001F1FB0" w:rsidRPr="00E23242">
        <w:rPr>
          <w:rFonts w:ascii="Arial" w:hAnsi="Arial" w:cs="Arial"/>
          <w:b/>
          <w:sz w:val="24"/>
          <w:szCs w:val="24"/>
        </w:rPr>
        <w:t>s</w:t>
      </w:r>
      <w:r w:rsidR="00BF584F" w:rsidRPr="00E23242">
        <w:rPr>
          <w:rFonts w:ascii="Arial" w:hAnsi="Arial" w:cs="Arial"/>
          <w:b/>
          <w:sz w:val="24"/>
          <w:szCs w:val="24"/>
        </w:rPr>
        <w:t xml:space="preserve"> de contact</w:t>
      </w:r>
      <w:r w:rsidR="00BF584F">
        <w:rPr>
          <w:rFonts w:ascii="Arial" w:hAnsi="Arial" w:cs="Arial"/>
          <w:sz w:val="24"/>
          <w:szCs w:val="24"/>
        </w:rPr>
        <w:t xml:space="preserve"> </w:t>
      </w:r>
    </w:p>
    <w:p w:rsidR="007344D4" w:rsidRDefault="00DF41B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 de l’association</w:t>
      </w:r>
      <w:r w:rsidR="006D2187">
        <w:rPr>
          <w:rFonts w:ascii="Arial" w:hAnsi="Arial" w:cs="Arial"/>
          <w:sz w:val="24"/>
          <w:szCs w:val="24"/>
        </w:rPr>
        <w:t> :</w:t>
      </w:r>
    </w:p>
    <w:p w:rsidR="00DF41BF" w:rsidRDefault="003202A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234856135"/>
          <w:placeholder>
            <w:docPart w:val="791BC98563664D6498473AFBAE3ECA6B"/>
          </w:placeholder>
          <w:showingPlcHdr/>
          <w15:color w:val="008080"/>
          <w:text/>
        </w:sdtPr>
        <w:sdtEndPr/>
        <w:sdtContent>
          <w:r w:rsidR="006D2187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DF41BF" w:rsidRDefault="00DF41B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Taille de l’association (</w:t>
      </w:r>
      <w:r w:rsidR="00865C60">
        <w:rPr>
          <w:rFonts w:ascii="Arial" w:hAnsi="Arial" w:cs="Arial"/>
          <w:sz w:val="24"/>
          <w:szCs w:val="24"/>
        </w:rPr>
        <w:t>nombre</w:t>
      </w:r>
      <w:r>
        <w:rPr>
          <w:rFonts w:ascii="Arial" w:hAnsi="Arial" w:cs="Arial"/>
          <w:sz w:val="24"/>
          <w:szCs w:val="24"/>
        </w:rPr>
        <w:t xml:space="preserve"> de salariés, bénévoles, membres)</w:t>
      </w:r>
      <w:r w:rsidR="006D2187">
        <w:rPr>
          <w:rFonts w:ascii="Arial" w:hAnsi="Arial" w:cs="Arial"/>
          <w:sz w:val="24"/>
          <w:szCs w:val="24"/>
        </w:rPr>
        <w:t> :</w:t>
      </w:r>
    </w:p>
    <w:sdt>
      <w:sdtPr>
        <w:rPr>
          <w:rStyle w:val="cadreremplir"/>
        </w:rPr>
        <w:id w:val="-1004900150"/>
        <w:placeholder>
          <w:docPart w:val="2A5F8EFF3F3F4394B9E75F75DED330AB"/>
        </w:placeholder>
        <w:showingPlcHdr/>
        <w15:color w:val="008080"/>
        <w:text w:multiLine="1"/>
      </w:sdtPr>
      <w:sdtEndPr>
        <w:rPr>
          <w:rStyle w:val="Policepardfaut"/>
          <w:rFonts w:ascii="Arial" w:hAnsi="Arial" w:cs="Arial"/>
          <w:sz w:val="22"/>
          <w:szCs w:val="24"/>
          <w:bdr w:val="none" w:sz="0" w:space="0" w:color="auto"/>
        </w:rPr>
      </w:sdtEndPr>
      <w:sdtContent>
        <w:p w:rsidR="006D2187" w:rsidRDefault="006D2187" w:rsidP="00232CA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Arial" w:hAnsi="Arial" w:cs="Arial"/>
              <w:sz w:val="24"/>
              <w:szCs w:val="24"/>
            </w:rPr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sdtContent>
    </w:sdt>
    <w:p w:rsidR="00DF41BF" w:rsidRDefault="00DF41B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Responsable légal (nom, prénom et qualité)</w:t>
      </w:r>
      <w:r w:rsidR="006D21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: </w:t>
      </w:r>
    </w:p>
    <w:sdt>
      <w:sdtPr>
        <w:rPr>
          <w:rFonts w:ascii="Arial" w:hAnsi="Arial" w:cs="Arial"/>
          <w:sz w:val="24"/>
          <w:szCs w:val="24"/>
        </w:rPr>
        <w:id w:val="1427765264"/>
        <w:placeholder>
          <w:docPart w:val="7AA511F1BB9F47F9B5203583C059DEE6"/>
        </w:placeholder>
        <w:showingPlcHdr/>
        <w:text/>
      </w:sdtPr>
      <w:sdtEndPr/>
      <w:sdtContent>
        <w:p w:rsidR="006D2187" w:rsidRDefault="006D2187" w:rsidP="00232CA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Arial" w:hAnsi="Arial" w:cs="Arial"/>
              <w:sz w:val="24"/>
              <w:szCs w:val="24"/>
            </w:rPr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sdtContent>
    </w:sdt>
    <w:p w:rsidR="006D2187" w:rsidRDefault="00DF41B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Personne de contact</w:t>
      </w:r>
      <w:r w:rsidRPr="00DF41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(nom, prénom et qualité)</w:t>
      </w:r>
      <w:r w:rsidR="006D2187">
        <w:rPr>
          <w:rFonts w:ascii="Arial" w:hAnsi="Arial" w:cs="Arial"/>
          <w:sz w:val="24"/>
          <w:szCs w:val="24"/>
        </w:rPr>
        <w:t> :</w:t>
      </w:r>
    </w:p>
    <w:p w:rsidR="00DF41BF" w:rsidRDefault="003202A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9638857"/>
          <w:placeholder>
            <w:docPart w:val="61D44249EB0D436EB392400078360CC9"/>
          </w:placeholder>
          <w:showingPlcHdr/>
          <w:text/>
        </w:sdtPr>
        <w:sdtEndPr/>
        <w:sdtContent>
          <w:r w:rsidR="006D2187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861360" w:rsidRDefault="00A555C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1F1FB0">
        <w:rPr>
          <w:rFonts w:ascii="Arial" w:hAnsi="Arial" w:cs="Arial"/>
          <w:sz w:val="24"/>
          <w:szCs w:val="24"/>
        </w:rPr>
        <w:t xml:space="preserve">dresse </w:t>
      </w:r>
      <w:r w:rsidR="00670617">
        <w:rPr>
          <w:rFonts w:ascii="Arial" w:hAnsi="Arial" w:cs="Arial"/>
          <w:sz w:val="24"/>
          <w:szCs w:val="24"/>
        </w:rPr>
        <w:t>e-</w:t>
      </w:r>
      <w:r w:rsidR="001F1FB0">
        <w:rPr>
          <w:rFonts w:ascii="Arial" w:hAnsi="Arial" w:cs="Arial"/>
          <w:sz w:val="24"/>
          <w:szCs w:val="24"/>
        </w:rPr>
        <w:t>mail</w:t>
      </w:r>
      <w:r w:rsidR="00B50766">
        <w:rPr>
          <w:rFonts w:ascii="Arial" w:hAnsi="Arial" w:cs="Arial"/>
          <w:sz w:val="24"/>
          <w:szCs w:val="24"/>
        </w:rPr>
        <w:t xml:space="preserve"> </w:t>
      </w:r>
      <w:r w:rsidR="006D2187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54656227"/>
          <w:placeholder>
            <w:docPart w:val="25D5E1557B744EF7BF2A6DC5E3B0E521"/>
          </w:placeholder>
          <w:showingPlcHdr/>
          <w:text/>
        </w:sdtPr>
        <w:sdtEndPr/>
        <w:sdtContent>
          <w:r w:rsidR="006D2187" w:rsidRPr="00BF584F">
            <w:rPr>
              <w:rStyle w:val="cadreremplir"/>
              <w:i w:val="0"/>
            </w:rPr>
            <w:t>Cliquez ou appuyez ici pour entrer du texte.</w:t>
          </w:r>
        </w:sdtContent>
      </w:sdt>
      <w:r w:rsidR="001F1FB0">
        <w:rPr>
          <w:rFonts w:ascii="Arial" w:hAnsi="Arial" w:cs="Arial"/>
          <w:sz w:val="24"/>
          <w:szCs w:val="24"/>
        </w:rPr>
        <w:tab/>
      </w:r>
    </w:p>
    <w:p w:rsidR="006D2187" w:rsidRDefault="00A555C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50231A">
        <w:rPr>
          <w:rFonts w:ascii="Arial" w:hAnsi="Arial" w:cs="Arial"/>
          <w:sz w:val="24"/>
          <w:szCs w:val="24"/>
        </w:rPr>
        <w:t>éléphone</w:t>
      </w:r>
      <w:r w:rsidR="006D2187">
        <w:rPr>
          <w:rFonts w:ascii="Arial" w:hAnsi="Arial" w:cs="Arial"/>
          <w:sz w:val="24"/>
          <w:szCs w:val="24"/>
        </w:rPr>
        <w:t> :</w:t>
      </w:r>
      <w:r w:rsidR="006D2187">
        <w:rPr>
          <w:rFonts w:ascii="Arial" w:hAnsi="Arial" w:cs="Arial"/>
          <w:sz w:val="24"/>
          <w:szCs w:val="24"/>
        </w:rPr>
        <w:tab/>
      </w:r>
      <w:r w:rsidR="006D2187">
        <w:rPr>
          <w:rFonts w:ascii="Arial" w:hAnsi="Arial" w:cs="Arial"/>
          <w:sz w:val="24"/>
          <w:szCs w:val="24"/>
        </w:rPr>
        <w:tab/>
      </w:r>
      <w:r w:rsidR="006D218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921094500"/>
          <w:placeholder>
            <w:docPart w:val="90F2835F7DC54AA1BCD8FF4B18603357"/>
          </w:placeholder>
          <w:showingPlcHdr/>
          <w:text/>
        </w:sdtPr>
        <w:sdtEndPr/>
        <w:sdtContent>
          <w:r w:rsidR="006D2187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1F1FB0" w:rsidRDefault="00A555C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1F1FB0">
        <w:rPr>
          <w:rFonts w:ascii="Arial" w:hAnsi="Arial" w:cs="Arial"/>
          <w:sz w:val="24"/>
          <w:szCs w:val="24"/>
        </w:rPr>
        <w:t>dresse physique</w:t>
      </w:r>
      <w:r w:rsidR="00B45C2B">
        <w:rPr>
          <w:rFonts w:ascii="Arial" w:hAnsi="Arial" w:cs="Arial"/>
          <w:sz w:val="24"/>
          <w:szCs w:val="24"/>
        </w:rPr>
        <w:t xml:space="preserve"> / siège social :</w:t>
      </w:r>
      <w:r w:rsidR="00B45C2B">
        <w:rPr>
          <w:rFonts w:ascii="Arial" w:hAnsi="Arial" w:cs="Arial"/>
          <w:sz w:val="24"/>
          <w:szCs w:val="24"/>
        </w:rPr>
        <w:tab/>
      </w:r>
      <w:r w:rsidR="003D5FDD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597743056"/>
          <w:placeholder>
            <w:docPart w:val="DB14C627182943668E87D6361EFEE8B2"/>
          </w:placeholder>
          <w:showingPlcHdr/>
          <w:text/>
        </w:sdtPr>
        <w:sdtEndPr/>
        <w:sdtContent>
          <w:r w:rsidR="00B45C2B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1F1FB0" w:rsidRDefault="00A555C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1F1FB0">
        <w:rPr>
          <w:rFonts w:ascii="Arial" w:hAnsi="Arial" w:cs="Arial"/>
          <w:sz w:val="24"/>
          <w:szCs w:val="24"/>
        </w:rPr>
        <w:t xml:space="preserve">ite web – </w:t>
      </w:r>
      <w:r w:rsidR="00A536EF">
        <w:rPr>
          <w:rFonts w:ascii="Arial" w:hAnsi="Arial" w:cs="Arial"/>
          <w:sz w:val="24"/>
          <w:szCs w:val="24"/>
        </w:rPr>
        <w:t>P</w:t>
      </w:r>
      <w:r w:rsidR="001F1FB0">
        <w:rPr>
          <w:rFonts w:ascii="Arial" w:hAnsi="Arial" w:cs="Arial"/>
          <w:sz w:val="24"/>
          <w:szCs w:val="24"/>
        </w:rPr>
        <w:t xml:space="preserve">age </w:t>
      </w:r>
      <w:r w:rsidR="00655AE8">
        <w:rPr>
          <w:rFonts w:ascii="Arial" w:hAnsi="Arial" w:cs="Arial"/>
          <w:sz w:val="24"/>
          <w:szCs w:val="24"/>
        </w:rPr>
        <w:t>F</w:t>
      </w:r>
      <w:r w:rsidR="001F1FB0">
        <w:rPr>
          <w:rFonts w:ascii="Arial" w:hAnsi="Arial" w:cs="Arial"/>
          <w:sz w:val="24"/>
          <w:szCs w:val="24"/>
        </w:rPr>
        <w:t xml:space="preserve">acebook – </w:t>
      </w:r>
      <w:r w:rsidR="00CE1CD1">
        <w:rPr>
          <w:rFonts w:ascii="Arial" w:hAnsi="Arial" w:cs="Arial"/>
          <w:sz w:val="24"/>
          <w:szCs w:val="24"/>
        </w:rPr>
        <w:t>A</w:t>
      </w:r>
      <w:r w:rsidR="001F1FB0">
        <w:rPr>
          <w:rFonts w:ascii="Arial" w:hAnsi="Arial" w:cs="Arial"/>
          <w:sz w:val="24"/>
          <w:szCs w:val="24"/>
        </w:rPr>
        <w:t>utres</w:t>
      </w:r>
      <w:r>
        <w:rPr>
          <w:rFonts w:ascii="Arial" w:hAnsi="Arial" w:cs="Arial"/>
          <w:sz w:val="24"/>
          <w:szCs w:val="24"/>
        </w:rPr>
        <w:t> :</w:t>
      </w:r>
    </w:p>
    <w:sdt>
      <w:sdtPr>
        <w:rPr>
          <w:rFonts w:ascii="Arial" w:hAnsi="Arial" w:cs="Arial"/>
          <w:sz w:val="24"/>
          <w:szCs w:val="24"/>
        </w:rPr>
        <w:id w:val="-102876658"/>
        <w:placeholder>
          <w:docPart w:val="B9F651B8D8FC4C62BDB70B30D6D177D0"/>
        </w:placeholder>
        <w:showingPlcHdr/>
        <w:text/>
      </w:sdtPr>
      <w:sdtEndPr/>
      <w:sdtContent>
        <w:p w:rsidR="00B45C2B" w:rsidRDefault="00B45C2B" w:rsidP="00232CA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Arial" w:hAnsi="Arial" w:cs="Arial"/>
              <w:sz w:val="24"/>
              <w:szCs w:val="24"/>
            </w:rPr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sdtContent>
    </w:sdt>
    <w:sdt>
      <w:sdtPr>
        <w:rPr>
          <w:rFonts w:ascii="Arial" w:hAnsi="Arial" w:cs="Arial"/>
          <w:sz w:val="24"/>
          <w:szCs w:val="24"/>
        </w:rPr>
        <w:id w:val="1799953949"/>
        <w:placeholder>
          <w:docPart w:val="89F9F4EEE5F144A98A25CF113D965808"/>
        </w:placeholder>
        <w:showingPlcHdr/>
        <w:text/>
      </w:sdtPr>
      <w:sdtEndPr/>
      <w:sdtContent>
        <w:p w:rsidR="00B45C2B" w:rsidRDefault="00B45C2B" w:rsidP="00232CA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Arial" w:hAnsi="Arial" w:cs="Arial"/>
              <w:sz w:val="24"/>
              <w:szCs w:val="24"/>
            </w:rPr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sdtContent>
    </w:sdt>
    <w:sdt>
      <w:sdtPr>
        <w:rPr>
          <w:rFonts w:ascii="Arial" w:hAnsi="Arial" w:cs="Arial"/>
          <w:sz w:val="24"/>
          <w:szCs w:val="24"/>
        </w:rPr>
        <w:id w:val="1299954530"/>
        <w:placeholder>
          <w:docPart w:val="11DC23DF082F4452BF5ED892B258C8DF"/>
        </w:placeholder>
        <w:showingPlcHdr/>
        <w:text/>
      </w:sdtPr>
      <w:sdtEndPr/>
      <w:sdtContent>
        <w:p w:rsidR="00DF41BF" w:rsidRDefault="00B45C2B" w:rsidP="00232CA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Arial" w:hAnsi="Arial" w:cs="Arial"/>
              <w:sz w:val="24"/>
              <w:szCs w:val="24"/>
            </w:rPr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sdtContent>
    </w:sdt>
    <w:p w:rsidR="009A1CD5" w:rsidRPr="00E647A1" w:rsidRDefault="003108B4" w:rsidP="003108B4">
      <w:pPr>
        <w:pStyle w:val="Paragraphedeliste"/>
        <w:spacing w:after="240" w:line="240" w:lineRule="auto"/>
        <w:ind w:left="0" w:hanging="397"/>
        <w:contextualSpacing w:val="0"/>
        <w:rPr>
          <w:rFonts w:ascii="Arial Black" w:hAnsi="Arial Black" w:cs="Arial"/>
          <w:i w:val="0"/>
          <w:sz w:val="28"/>
          <w:szCs w:val="28"/>
        </w:rPr>
      </w:pPr>
      <w:r>
        <w:rPr>
          <w:rFonts w:ascii="Arial Black" w:hAnsi="Arial Black" w:cs="Arial"/>
          <w:i w:val="0"/>
          <w:sz w:val="28"/>
          <w:szCs w:val="28"/>
        </w:rPr>
        <w:lastRenderedPageBreak/>
        <w:t xml:space="preserve">2) </w:t>
      </w:r>
      <w:r w:rsidR="009A1CD5">
        <w:rPr>
          <w:rFonts w:ascii="Arial Black" w:hAnsi="Arial Black" w:cs="Arial"/>
          <w:i w:val="0"/>
          <w:sz w:val="28"/>
          <w:szCs w:val="28"/>
        </w:rPr>
        <w:t>Demande</w:t>
      </w:r>
    </w:p>
    <w:p w:rsidR="009A1CD5" w:rsidRPr="00E23242" w:rsidRDefault="009A1CD5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bookmarkStart w:id="1" w:name="_Hlk503614377"/>
      <w:r w:rsidRPr="00E23242">
        <w:rPr>
          <w:rFonts w:ascii="Arial" w:hAnsi="Arial" w:cs="Arial"/>
          <w:sz w:val="24"/>
          <w:szCs w:val="24"/>
        </w:rPr>
        <w:t>2) a. Comment avez-vous entendu parler d’Alakazam ?</w:t>
      </w:r>
    </w:p>
    <w:bookmarkEnd w:id="1"/>
    <w:p w:rsidR="009A1CD5" w:rsidRPr="00E23242" w:rsidRDefault="003202AF" w:rsidP="00232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049693956"/>
          <w:placeholder>
            <w:docPart w:val="79D4F677C9E7417696C9B02E5E7C91BD"/>
          </w:placeholder>
          <w:showingPlcHdr/>
          <w:text/>
        </w:sdtPr>
        <w:sdtEndPr/>
        <w:sdtContent>
          <w:r w:rsidR="009A1CD5" w:rsidRPr="00E23242">
            <w:rPr>
              <w:rStyle w:val="cadreremplir"/>
              <w:i w:val="0"/>
            </w:rPr>
            <w:t>Cliquez ou appuyez ici pour entrer du texte.</w:t>
          </w:r>
        </w:sdtContent>
      </w:sdt>
    </w:p>
    <w:p w:rsidR="009A1CD5" w:rsidRPr="00E23242" w:rsidRDefault="009A1CD5" w:rsidP="00232CA6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 w:rsidRPr="00E23242">
        <w:rPr>
          <w:rFonts w:ascii="Arial" w:hAnsi="Arial" w:cs="Arial"/>
          <w:sz w:val="24"/>
          <w:szCs w:val="24"/>
        </w:rPr>
        <w:t xml:space="preserve">2) b. Avez-vous déjà fait une demande à Alakazam ? </w:t>
      </w:r>
      <w:r w:rsidR="0013579D" w:rsidRPr="00E23242">
        <w:rPr>
          <w:rFonts w:ascii="Arial" w:hAnsi="Arial" w:cs="Arial"/>
          <w:sz w:val="24"/>
          <w:szCs w:val="24"/>
        </w:rPr>
        <w:tab/>
      </w:r>
      <w:proofErr w:type="gramStart"/>
      <w:r w:rsidRPr="00E23242">
        <w:rPr>
          <w:rFonts w:ascii="Arial" w:hAnsi="Arial" w:cs="Arial"/>
          <w:sz w:val="24"/>
          <w:szCs w:val="24"/>
        </w:rPr>
        <w:t>oui</w:t>
      </w:r>
      <w:proofErr w:type="gramEnd"/>
      <w:r w:rsidRPr="00E23242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1268740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3242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="0061762B" w:rsidRPr="00E23242">
        <w:rPr>
          <w:rFonts w:ascii="Arial" w:hAnsi="Arial" w:cs="Arial"/>
          <w:i w:val="0"/>
          <w:sz w:val="32"/>
          <w:szCs w:val="32"/>
        </w:rPr>
        <w:tab/>
      </w:r>
      <w:r w:rsidRPr="00E23242">
        <w:rPr>
          <w:rFonts w:ascii="Arial" w:hAnsi="Arial" w:cs="Arial"/>
          <w:i w:val="0"/>
          <w:sz w:val="32"/>
          <w:szCs w:val="32"/>
        </w:rPr>
        <w:tab/>
      </w:r>
      <w:r w:rsidRPr="00E23242">
        <w:rPr>
          <w:rFonts w:ascii="Arial" w:hAnsi="Arial" w:cs="Arial"/>
          <w:sz w:val="24"/>
          <w:szCs w:val="24"/>
        </w:rPr>
        <w:t>non</w:t>
      </w:r>
      <w:r w:rsidRPr="00E23242">
        <w:rPr>
          <w:rFonts w:ascii="Arial" w:hAnsi="Arial" w:cs="Arial"/>
          <w:sz w:val="32"/>
          <w:szCs w:val="32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-1162770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3242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Pr="00E23242">
        <w:rPr>
          <w:rFonts w:ascii="Arial" w:hAnsi="Arial" w:cs="Arial"/>
          <w:sz w:val="24"/>
          <w:szCs w:val="24"/>
        </w:rPr>
        <w:t xml:space="preserve"> </w:t>
      </w:r>
    </w:p>
    <w:p w:rsidR="009A1CD5" w:rsidRPr="00E23242" w:rsidRDefault="009A1CD5" w:rsidP="00232CA6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i w:val="0"/>
          <w:sz w:val="32"/>
          <w:szCs w:val="32"/>
        </w:rPr>
      </w:pPr>
      <w:r w:rsidRPr="00E23242">
        <w:rPr>
          <w:rFonts w:ascii="Arial" w:hAnsi="Arial" w:cs="Arial"/>
          <w:sz w:val="24"/>
          <w:szCs w:val="24"/>
        </w:rPr>
        <w:t>2) c. La demande est-elle relative à un projet bien défini ?</w:t>
      </w:r>
      <w:r w:rsidR="0018528B" w:rsidRPr="00E23242">
        <w:rPr>
          <w:rFonts w:ascii="Arial" w:hAnsi="Arial" w:cs="Arial"/>
          <w:sz w:val="24"/>
          <w:szCs w:val="24"/>
        </w:rPr>
        <w:tab/>
      </w:r>
      <w:proofErr w:type="gramStart"/>
      <w:r w:rsidRPr="00E23242">
        <w:rPr>
          <w:rFonts w:ascii="Arial" w:hAnsi="Arial" w:cs="Arial"/>
          <w:sz w:val="24"/>
          <w:szCs w:val="24"/>
        </w:rPr>
        <w:t>oui</w:t>
      </w:r>
      <w:proofErr w:type="gramEnd"/>
      <w:r w:rsidRPr="00E23242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1754623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3242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Pr="00E23242">
        <w:rPr>
          <w:rFonts w:ascii="Arial" w:hAnsi="Arial" w:cs="Arial"/>
          <w:sz w:val="24"/>
          <w:szCs w:val="24"/>
        </w:rPr>
        <w:tab/>
      </w:r>
      <w:r w:rsidR="0061762B" w:rsidRPr="00E23242">
        <w:rPr>
          <w:rFonts w:ascii="Arial" w:hAnsi="Arial" w:cs="Arial"/>
          <w:sz w:val="24"/>
          <w:szCs w:val="24"/>
        </w:rPr>
        <w:tab/>
      </w:r>
      <w:r w:rsidRPr="00E23242">
        <w:rPr>
          <w:rFonts w:ascii="Arial" w:hAnsi="Arial" w:cs="Arial"/>
          <w:sz w:val="24"/>
          <w:szCs w:val="24"/>
        </w:rPr>
        <w:t>non</w:t>
      </w:r>
      <w:r w:rsidRPr="00E23242">
        <w:rPr>
          <w:rFonts w:ascii="Arial" w:hAnsi="Arial" w:cs="Arial"/>
          <w:sz w:val="32"/>
          <w:szCs w:val="32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-108284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23242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</w:p>
    <w:p w:rsidR="009A1CD5" w:rsidRDefault="009A1CD5" w:rsidP="00232CA6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 w:rsidRPr="00E23242">
        <w:rPr>
          <w:rFonts w:ascii="Arial" w:hAnsi="Arial" w:cs="Arial"/>
          <w:sz w:val="24"/>
          <w:szCs w:val="24"/>
        </w:rPr>
        <w:tab/>
        <w:t>Si oui, continuez</w:t>
      </w:r>
      <w:r>
        <w:rPr>
          <w:rFonts w:ascii="Arial" w:hAnsi="Arial" w:cs="Arial"/>
          <w:sz w:val="24"/>
          <w:szCs w:val="24"/>
        </w:rPr>
        <w:t xml:space="preserve"> au point 3)</w:t>
      </w:r>
    </w:p>
    <w:p w:rsidR="009A1CD5" w:rsidRDefault="009A1CD5" w:rsidP="00232CA6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Si non, continuez au point 4) </w:t>
      </w:r>
    </w:p>
    <w:p w:rsidR="001F1FB0" w:rsidRPr="00087D3F" w:rsidRDefault="00DF41BF" w:rsidP="003108B4">
      <w:pPr>
        <w:pStyle w:val="Paragraphedeliste"/>
        <w:spacing w:after="240" w:line="240" w:lineRule="auto"/>
        <w:ind w:left="0" w:hanging="397"/>
        <w:contextualSpacing w:val="0"/>
        <w:rPr>
          <w:rFonts w:ascii="Arial Black" w:hAnsi="Arial Black" w:cs="Arial"/>
          <w:sz w:val="32"/>
          <w:szCs w:val="32"/>
        </w:rPr>
      </w:pPr>
      <w:r w:rsidRPr="00BB15DF">
        <w:rPr>
          <w:rFonts w:ascii="Arial Black" w:hAnsi="Arial Black" w:cs="Arial"/>
          <w:i w:val="0"/>
          <w:sz w:val="28"/>
          <w:szCs w:val="28"/>
        </w:rPr>
        <w:t xml:space="preserve">3) </w:t>
      </w:r>
      <w:r w:rsidR="001F1FB0" w:rsidRPr="00BB15DF">
        <w:rPr>
          <w:rFonts w:ascii="Arial Black" w:hAnsi="Arial Black" w:cs="Arial"/>
          <w:i w:val="0"/>
          <w:sz w:val="28"/>
          <w:szCs w:val="28"/>
        </w:rPr>
        <w:t>Présentation du projet</w:t>
      </w:r>
      <w:r w:rsidR="00A00B56" w:rsidRPr="00BB15DF">
        <w:rPr>
          <w:rFonts w:ascii="Arial Black" w:hAnsi="Arial Black" w:cs="Arial"/>
          <w:i w:val="0"/>
          <w:sz w:val="28"/>
          <w:szCs w:val="28"/>
        </w:rPr>
        <w:t xml:space="preserve"> </w:t>
      </w:r>
      <w:r w:rsidR="00A00B56" w:rsidRPr="00BB15DF">
        <w:rPr>
          <w:rStyle w:val="Appelnotedebasdep"/>
          <w:rFonts w:ascii="Arial Black" w:hAnsi="Arial Black" w:cs="Arial"/>
          <w:i w:val="0"/>
          <w:sz w:val="28"/>
          <w:szCs w:val="28"/>
        </w:rPr>
        <w:footnoteReference w:id="2"/>
      </w:r>
    </w:p>
    <w:p w:rsidR="00B45C2B" w:rsidRPr="00653A7D" w:rsidRDefault="007C37A8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b/>
          <w:sz w:val="24"/>
          <w:szCs w:val="24"/>
        </w:rPr>
      </w:pPr>
      <w:r w:rsidRPr="00E15023">
        <w:rPr>
          <w:rFonts w:ascii="Arial" w:hAnsi="Arial" w:cs="Arial"/>
          <w:b/>
          <w:sz w:val="24"/>
          <w:szCs w:val="24"/>
        </w:rPr>
        <w:t>3</w:t>
      </w:r>
      <w:r w:rsidR="00E15023" w:rsidRPr="00E15023">
        <w:rPr>
          <w:rFonts w:ascii="Arial" w:hAnsi="Arial" w:cs="Arial"/>
          <w:b/>
          <w:sz w:val="24"/>
          <w:szCs w:val="24"/>
        </w:rPr>
        <w:t>) a.</w:t>
      </w:r>
      <w:r w:rsidR="004F3D47" w:rsidRPr="00E15023">
        <w:rPr>
          <w:rFonts w:ascii="Arial" w:hAnsi="Arial" w:cs="Arial"/>
          <w:b/>
          <w:sz w:val="24"/>
          <w:szCs w:val="24"/>
        </w:rPr>
        <w:t xml:space="preserve"> Volet général</w:t>
      </w:r>
    </w:p>
    <w:p w:rsidR="00DF41BF" w:rsidRDefault="00DF41BF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Présentez brièvement le projet</w:t>
      </w:r>
      <w:r w:rsidR="00253D64">
        <w:rPr>
          <w:rFonts w:ascii="Arial" w:hAnsi="Arial" w:cs="Arial"/>
          <w:sz w:val="24"/>
          <w:szCs w:val="24"/>
        </w:rPr>
        <w:t xml:space="preserve"> (max. 6 lignes)</w:t>
      </w:r>
      <w:r w:rsidR="00670617">
        <w:rPr>
          <w:rFonts w:ascii="Arial" w:hAnsi="Arial" w:cs="Arial"/>
          <w:sz w:val="24"/>
          <w:szCs w:val="24"/>
        </w:rPr>
        <w:t> :</w:t>
      </w:r>
    </w:p>
    <w:sdt>
      <w:sdtPr>
        <w:rPr>
          <w:rFonts w:ascii="Arial" w:hAnsi="Arial" w:cs="Arial"/>
          <w:sz w:val="24"/>
          <w:szCs w:val="24"/>
        </w:rPr>
        <w:id w:val="-2064017580"/>
        <w:placeholder>
          <w:docPart w:val="3F379AD36C8A4E4EBBDE97CB1A8440C4"/>
        </w:placeholder>
        <w:showingPlcHdr/>
        <w:text w:multiLine="1"/>
      </w:sdtPr>
      <w:sdtEndPr/>
      <w:sdtContent>
        <w:p w:rsidR="00B45C2B" w:rsidRDefault="00B45C2B" w:rsidP="00B45C2B">
          <w:pPr>
            <w:pStyle w:val="Paragraphedeliste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ind w:left="0"/>
            <w:contextualSpacing w:val="0"/>
            <w:rPr>
              <w:rFonts w:ascii="Arial" w:hAnsi="Arial" w:cs="Arial"/>
              <w:sz w:val="24"/>
              <w:szCs w:val="24"/>
            </w:rPr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sdtContent>
    </w:sdt>
    <w:p w:rsidR="00FF7A71" w:rsidRDefault="008A0361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</w:rPr>
        <w:t>Quels sont les bénéficiaires du projet ?</w:t>
      </w:r>
      <w:r w:rsidR="0084371B">
        <w:rPr>
          <w:rFonts w:ascii="Arial" w:hAnsi="Arial" w:cs="Arial"/>
          <w:sz w:val="24"/>
          <w:szCs w:val="24"/>
        </w:rPr>
        <w:t xml:space="preserve"> </w:t>
      </w:r>
    </w:p>
    <w:p w:rsidR="008A0361" w:rsidRDefault="003202AF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2120515334"/>
          <w:placeholder>
            <w:docPart w:val="ADD34CA1004C479CB693C1E14CDA07C2"/>
          </w:placeholder>
          <w:showingPlcHdr/>
          <w:text w:multiLine="1"/>
        </w:sdtPr>
        <w:sdtEndPr/>
        <w:sdtContent>
          <w:r w:rsidR="008A0361" w:rsidRPr="00E15023">
            <w:rPr>
              <w:rStyle w:val="cadreremplir"/>
              <w:i w:val="0"/>
            </w:rPr>
            <w:t>Cliquez ou appuyez ici pour entrer du texte.</w:t>
          </w:r>
        </w:sdtContent>
      </w:sdt>
    </w:p>
    <w:p w:rsidR="00A536EF" w:rsidRDefault="007C6AF7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Indiquez la durée, les dates de début et fin, le/les lieux de réalisation, le/les pays concernés</w:t>
      </w:r>
      <w:r w:rsidR="00B45C2B">
        <w:rPr>
          <w:rFonts w:ascii="Arial" w:hAnsi="Arial" w:cs="Arial"/>
          <w:sz w:val="24"/>
          <w:szCs w:val="24"/>
        </w:rPr>
        <w:t> :</w:t>
      </w:r>
    </w:p>
    <w:p w:rsidR="00B45C2B" w:rsidRDefault="003202AF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634096154"/>
          <w:placeholder>
            <w:docPart w:val="D2C1E49D84754C5B88D9525B9CA30DAA"/>
          </w:placeholder>
          <w:showingPlcHdr/>
          <w:text w:multiLine="1"/>
        </w:sdtPr>
        <w:sdtEndPr/>
        <w:sdtContent>
          <w:r w:rsidR="00B45C2B" w:rsidRPr="00E15023">
            <w:rPr>
              <w:rStyle w:val="cadreremplir"/>
              <w:i w:val="0"/>
            </w:rPr>
            <w:t>Cliquez ou appuyez ici pour entrer du texte.</w:t>
          </w:r>
        </w:sdtContent>
      </w:sdt>
    </w:p>
    <w:p w:rsidR="00DF41BF" w:rsidRDefault="00DF41BF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 projet est-il déjà en cours ?</w:t>
      </w:r>
      <w:r w:rsidR="00B45C2B">
        <w:rPr>
          <w:rFonts w:ascii="Arial" w:hAnsi="Arial" w:cs="Arial"/>
          <w:sz w:val="24"/>
          <w:szCs w:val="24"/>
        </w:rPr>
        <w:t xml:space="preserve"> </w:t>
      </w:r>
      <w:r w:rsidR="00AC6A2B">
        <w:rPr>
          <w:rFonts w:ascii="Arial" w:hAnsi="Arial" w:cs="Arial"/>
          <w:sz w:val="24"/>
          <w:szCs w:val="24"/>
        </w:rPr>
        <w:t>E</w:t>
      </w:r>
      <w:r w:rsidR="00B45C2B">
        <w:rPr>
          <w:rFonts w:ascii="Arial" w:hAnsi="Arial" w:cs="Arial"/>
          <w:sz w:val="24"/>
          <w:szCs w:val="24"/>
        </w:rPr>
        <w:t xml:space="preserve">st-il la continuation d’un projet passé </w:t>
      </w:r>
      <w:r w:rsidR="00AC6A2B">
        <w:rPr>
          <w:rFonts w:ascii="Arial" w:hAnsi="Arial" w:cs="Arial"/>
          <w:sz w:val="24"/>
          <w:szCs w:val="24"/>
        </w:rPr>
        <w:t>ou</w:t>
      </w:r>
      <w:r w:rsidR="00B45C2B">
        <w:rPr>
          <w:rFonts w:ascii="Arial" w:hAnsi="Arial" w:cs="Arial"/>
          <w:sz w:val="24"/>
          <w:szCs w:val="24"/>
        </w:rPr>
        <w:t xml:space="preserve"> existant ?</w:t>
      </w:r>
    </w:p>
    <w:sdt>
      <w:sdtPr>
        <w:rPr>
          <w:rFonts w:ascii="Arial" w:hAnsi="Arial" w:cs="Arial"/>
          <w:sz w:val="24"/>
          <w:szCs w:val="24"/>
        </w:rPr>
        <w:id w:val="1153570029"/>
        <w:placeholder>
          <w:docPart w:val="439C5AFA399E46FB8C90B2DB52D21EDB"/>
        </w:placeholder>
        <w:showingPlcHdr/>
        <w:text w:multiLine="1"/>
      </w:sdtPr>
      <w:sdtEndPr/>
      <w:sdtContent>
        <w:p w:rsidR="00B45C2B" w:rsidRDefault="00B45C2B" w:rsidP="00B45C2B">
          <w:pPr>
            <w:pStyle w:val="Paragraphedeliste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ind w:left="0"/>
            <w:contextualSpacing w:val="0"/>
            <w:rPr>
              <w:rFonts w:ascii="Arial" w:hAnsi="Arial" w:cs="Arial"/>
              <w:sz w:val="24"/>
              <w:szCs w:val="24"/>
            </w:rPr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sdtContent>
    </w:sdt>
    <w:p w:rsidR="007C6AF7" w:rsidRDefault="007C6AF7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Quels sont les partenaires éventuels</w:t>
      </w:r>
      <w:r w:rsidR="00383B4D">
        <w:rPr>
          <w:rFonts w:ascii="Arial" w:hAnsi="Arial" w:cs="Arial"/>
          <w:sz w:val="24"/>
          <w:szCs w:val="24"/>
        </w:rPr>
        <w:t>, h</w:t>
      </w:r>
      <w:r>
        <w:rPr>
          <w:rFonts w:ascii="Arial" w:hAnsi="Arial" w:cs="Arial"/>
          <w:sz w:val="24"/>
          <w:szCs w:val="24"/>
        </w:rPr>
        <w:t>ors financement ? Pour quelles synergies ?</w:t>
      </w:r>
    </w:p>
    <w:sdt>
      <w:sdtPr>
        <w:rPr>
          <w:rFonts w:ascii="Arial" w:hAnsi="Arial" w:cs="Arial"/>
          <w:sz w:val="24"/>
          <w:szCs w:val="24"/>
        </w:rPr>
        <w:id w:val="258646416"/>
        <w:placeholder>
          <w:docPart w:val="D870808EED7842829A1B41EEF5A97C94"/>
        </w:placeholder>
        <w:showingPlcHdr/>
        <w:text w:multiLine="1"/>
      </w:sdtPr>
      <w:sdtEndPr/>
      <w:sdtContent>
        <w:p w:rsidR="00111A1D" w:rsidRDefault="00B45C2B" w:rsidP="00B45C2B">
          <w:pPr>
            <w:pStyle w:val="Paragraphedeliste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ind w:left="0"/>
            <w:contextualSpacing w:val="0"/>
            <w:rPr>
              <w:rFonts w:ascii="Arial" w:hAnsi="Arial" w:cs="Arial"/>
              <w:sz w:val="24"/>
              <w:szCs w:val="24"/>
            </w:rPr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sdtContent>
    </w:sdt>
    <w:p w:rsidR="00111A1D" w:rsidRDefault="0084371B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Quelle est la d</w:t>
      </w:r>
      <w:r w:rsidR="00111A1D">
        <w:rPr>
          <w:rFonts w:ascii="Arial" w:hAnsi="Arial" w:cs="Arial"/>
          <w:sz w:val="24"/>
          <w:szCs w:val="24"/>
        </w:rPr>
        <w:t>imension non-violente du projet :</w:t>
      </w:r>
    </w:p>
    <w:sdt>
      <w:sdtPr>
        <w:rPr>
          <w:rFonts w:ascii="Arial" w:hAnsi="Arial" w:cs="Arial"/>
          <w:sz w:val="24"/>
          <w:szCs w:val="24"/>
        </w:rPr>
        <w:id w:val="2019727294"/>
        <w:placeholder>
          <w:docPart w:val="06049C2D420C4CDBB98C3416D69E55D2"/>
        </w:placeholder>
        <w:showingPlcHdr/>
        <w:text w:multiLine="1"/>
      </w:sdtPr>
      <w:sdtEndPr/>
      <w:sdtContent>
        <w:p w:rsidR="00B45C2B" w:rsidRDefault="00B45C2B" w:rsidP="00B45C2B">
          <w:pPr>
            <w:pStyle w:val="Paragraphedeliste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ind w:left="0"/>
            <w:contextualSpacing w:val="0"/>
            <w:rPr>
              <w:rFonts w:ascii="Arial" w:hAnsi="Arial" w:cs="Arial"/>
              <w:sz w:val="24"/>
              <w:szCs w:val="24"/>
            </w:rPr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sdtContent>
    </w:sdt>
    <w:p w:rsidR="004F3D47" w:rsidRDefault="004F3D47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Comment comptez-vous faire la promotion du projet ?</w:t>
      </w:r>
    </w:p>
    <w:sdt>
      <w:sdtPr>
        <w:rPr>
          <w:rFonts w:ascii="Arial" w:hAnsi="Arial" w:cs="Arial"/>
          <w:sz w:val="24"/>
          <w:szCs w:val="24"/>
        </w:rPr>
        <w:id w:val="-1348943263"/>
        <w:placeholder>
          <w:docPart w:val="815FBE2EA85448D3B86AA868976ECB5D"/>
        </w:placeholder>
        <w:showingPlcHdr/>
        <w:text w:multiLine="1"/>
      </w:sdtPr>
      <w:sdtEndPr/>
      <w:sdtContent>
        <w:p w:rsidR="00DF41BF" w:rsidRDefault="00B45C2B" w:rsidP="00FA3A77">
          <w:pPr>
            <w:pStyle w:val="Paragraphedeliste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ind w:left="0"/>
            <w:contextualSpacing w:val="0"/>
            <w:rPr>
              <w:rFonts w:ascii="Arial" w:hAnsi="Arial" w:cs="Arial"/>
              <w:sz w:val="24"/>
              <w:szCs w:val="24"/>
            </w:rPr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sdtContent>
    </w:sdt>
    <w:p w:rsidR="00865C60" w:rsidRPr="00FA3A77" w:rsidRDefault="007C37A8" w:rsidP="00865C60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b/>
          <w:sz w:val="24"/>
          <w:szCs w:val="24"/>
        </w:rPr>
      </w:pPr>
      <w:r w:rsidRPr="00E15023">
        <w:rPr>
          <w:rFonts w:ascii="Arial" w:hAnsi="Arial" w:cs="Arial"/>
          <w:b/>
          <w:sz w:val="24"/>
          <w:szCs w:val="24"/>
        </w:rPr>
        <w:t xml:space="preserve">3) </w:t>
      </w:r>
      <w:r w:rsidR="007C6AF7" w:rsidRPr="00E15023">
        <w:rPr>
          <w:rFonts w:ascii="Arial" w:hAnsi="Arial" w:cs="Arial"/>
          <w:b/>
          <w:sz w:val="24"/>
          <w:szCs w:val="24"/>
        </w:rPr>
        <w:t>b. Volet financier</w:t>
      </w:r>
      <w:r w:rsidR="00B45C2B" w:rsidRPr="00E15023">
        <w:rPr>
          <w:rFonts w:ascii="Arial" w:hAnsi="Arial" w:cs="Arial"/>
          <w:b/>
          <w:sz w:val="24"/>
          <w:szCs w:val="24"/>
        </w:rPr>
        <w:t xml:space="preserve"> (en euros)</w:t>
      </w:r>
    </w:p>
    <w:p w:rsidR="002A35B3" w:rsidRDefault="002A35B3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Quel est le montant total du budget </w:t>
      </w:r>
      <w:r w:rsidR="00A536EF">
        <w:rPr>
          <w:rFonts w:ascii="Arial" w:hAnsi="Arial" w:cs="Arial"/>
          <w:sz w:val="24"/>
          <w:szCs w:val="24"/>
        </w:rPr>
        <w:t>du</w:t>
      </w:r>
      <w:r>
        <w:rPr>
          <w:rFonts w:ascii="Arial" w:hAnsi="Arial" w:cs="Arial"/>
          <w:sz w:val="24"/>
          <w:szCs w:val="24"/>
        </w:rPr>
        <w:t xml:space="preserve"> projet ?</w:t>
      </w:r>
      <w:r w:rsidR="00B45C2B">
        <w:rPr>
          <w:rFonts w:ascii="Arial" w:hAnsi="Arial" w:cs="Arial"/>
          <w:sz w:val="24"/>
          <w:szCs w:val="24"/>
        </w:rPr>
        <w:tab/>
      </w:r>
      <w:r w:rsidR="00312703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307206867"/>
          <w:placeholder>
            <w:docPart w:val="6F83F667D09645CA82D565C624F82ECA"/>
          </w:placeholder>
          <w:showingPlcHdr/>
          <w:text/>
        </w:sdtPr>
        <w:sdtEndPr/>
        <w:sdtContent>
          <w:r w:rsidR="00B45C2B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DF41BF" w:rsidRDefault="00553BA8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Quel est le m</w:t>
      </w:r>
      <w:r w:rsidR="00DF41BF">
        <w:rPr>
          <w:rFonts w:ascii="Arial" w:hAnsi="Arial" w:cs="Arial"/>
          <w:sz w:val="24"/>
          <w:szCs w:val="24"/>
        </w:rPr>
        <w:t>ontant sollicité</w:t>
      </w:r>
      <w:r>
        <w:rPr>
          <w:rFonts w:ascii="Arial" w:hAnsi="Arial" w:cs="Arial"/>
          <w:sz w:val="24"/>
          <w:szCs w:val="24"/>
        </w:rPr>
        <w:t> ?</w:t>
      </w:r>
      <w:r w:rsidR="007A3C9A">
        <w:rPr>
          <w:rFonts w:ascii="Arial" w:hAnsi="Arial" w:cs="Arial"/>
          <w:sz w:val="24"/>
          <w:szCs w:val="24"/>
        </w:rPr>
        <w:tab/>
      </w:r>
      <w:r w:rsidR="00A536EF">
        <w:rPr>
          <w:rFonts w:ascii="Arial" w:hAnsi="Arial" w:cs="Arial"/>
          <w:sz w:val="24"/>
          <w:szCs w:val="24"/>
        </w:rPr>
        <w:tab/>
      </w:r>
      <w:r w:rsidR="00312703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224489578"/>
          <w:placeholder>
            <w:docPart w:val="80D61C52F8F3415A83191D61CCB6B62A"/>
          </w:placeholder>
          <w:showingPlcHdr/>
          <w:text/>
        </w:sdtPr>
        <w:sdtEndPr/>
        <w:sdtContent>
          <w:r w:rsidR="00B45C2B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111A1D" w:rsidRDefault="00111A1D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 projet est-il déjà soutenu financièrement par d’autres organismes ?</w:t>
      </w:r>
    </w:p>
    <w:p w:rsidR="00B45C2B" w:rsidRDefault="001264B1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bookmarkStart w:id="2" w:name="_Hlk503523641"/>
      <w:r>
        <w:rPr>
          <w:rFonts w:ascii="Arial" w:hAnsi="Arial" w:cs="Arial"/>
          <w:sz w:val="24"/>
          <w:szCs w:val="24"/>
        </w:rPr>
        <w:tab/>
      </w:r>
      <w:bookmarkStart w:id="3" w:name="_Hlk503614466"/>
      <w:proofErr w:type="gramStart"/>
      <w:r w:rsidR="00B45C2B">
        <w:rPr>
          <w:rFonts w:ascii="Arial" w:hAnsi="Arial" w:cs="Arial"/>
          <w:sz w:val="24"/>
          <w:szCs w:val="24"/>
        </w:rPr>
        <w:t>oui</w:t>
      </w:r>
      <w:proofErr w:type="gramEnd"/>
      <w:r w:rsidR="00B45C2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-279120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84F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>
        <w:rPr>
          <w:rFonts w:ascii="Arial" w:hAnsi="Arial" w:cs="Arial"/>
          <w:i w:val="0"/>
          <w:sz w:val="32"/>
          <w:szCs w:val="32"/>
        </w:rPr>
        <w:tab/>
      </w:r>
      <w:r w:rsidR="00B45C2B" w:rsidRPr="00220066">
        <w:rPr>
          <w:rFonts w:ascii="Arial" w:hAnsi="Arial" w:cs="Arial"/>
          <w:sz w:val="24"/>
          <w:szCs w:val="24"/>
        </w:rPr>
        <w:tab/>
      </w:r>
      <w:r w:rsidR="00B45C2B" w:rsidRPr="00A00B56">
        <w:rPr>
          <w:rFonts w:ascii="Arial" w:hAnsi="Arial" w:cs="Arial"/>
          <w:sz w:val="24"/>
          <w:szCs w:val="24"/>
        </w:rPr>
        <w:t>non</w:t>
      </w:r>
      <w:r w:rsidR="00B45C2B">
        <w:rPr>
          <w:rFonts w:ascii="Arial" w:hAnsi="Arial" w:cs="Arial"/>
          <w:sz w:val="32"/>
          <w:szCs w:val="32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1872342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0066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="00B45C2B">
        <w:rPr>
          <w:rFonts w:ascii="Arial" w:hAnsi="Arial" w:cs="Arial"/>
          <w:sz w:val="24"/>
          <w:szCs w:val="24"/>
        </w:rPr>
        <w:t xml:space="preserve"> </w:t>
      </w:r>
    </w:p>
    <w:bookmarkEnd w:id="2"/>
    <w:bookmarkEnd w:id="3"/>
    <w:p w:rsidR="00111A1D" w:rsidRDefault="00111A1D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 oui, lesquels</w:t>
      </w:r>
      <w:r w:rsidR="008A0361">
        <w:rPr>
          <w:rFonts w:ascii="Arial" w:hAnsi="Arial" w:cs="Arial"/>
          <w:sz w:val="24"/>
          <w:szCs w:val="24"/>
        </w:rPr>
        <w:t>, et pour quel pourcentage du budget total ?</w:t>
      </w:r>
    </w:p>
    <w:sdt>
      <w:sdtPr>
        <w:rPr>
          <w:rFonts w:ascii="Arial" w:hAnsi="Arial" w:cs="Arial"/>
          <w:sz w:val="24"/>
          <w:szCs w:val="24"/>
        </w:rPr>
        <w:id w:val="-837386544"/>
        <w:placeholder>
          <w:docPart w:val="5C7FDF2728024446A8BDB1D106318649"/>
        </w:placeholder>
        <w:showingPlcHdr/>
        <w:text w:multiLine="1"/>
      </w:sdtPr>
      <w:sdtEndPr/>
      <w:sdtContent>
        <w:p w:rsidR="00B45C2B" w:rsidRDefault="00B45C2B" w:rsidP="00B45C2B">
          <w:pPr>
            <w:pStyle w:val="Paragraphedeliste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ind w:left="0"/>
            <w:contextualSpacing w:val="0"/>
            <w:rPr>
              <w:rFonts w:ascii="Arial" w:hAnsi="Arial" w:cs="Arial"/>
              <w:sz w:val="24"/>
              <w:szCs w:val="24"/>
            </w:rPr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sdtContent>
    </w:sdt>
    <w:p w:rsidR="000B3440" w:rsidRDefault="00111A1D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Quelle part du budget total</w:t>
      </w:r>
      <w:r w:rsidR="007A3C9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comptez-vous prendre à votre charge </w:t>
      </w:r>
      <w:r w:rsidR="007A3C9A">
        <w:rPr>
          <w:rFonts w:ascii="Arial" w:hAnsi="Arial" w:cs="Arial"/>
          <w:sz w:val="24"/>
          <w:szCs w:val="24"/>
        </w:rPr>
        <w:t xml:space="preserve">(en pourcent) </w:t>
      </w:r>
      <w:r>
        <w:rPr>
          <w:rFonts w:ascii="Arial" w:hAnsi="Arial" w:cs="Arial"/>
          <w:sz w:val="24"/>
          <w:szCs w:val="24"/>
        </w:rPr>
        <w:t>?</w:t>
      </w:r>
    </w:p>
    <w:p w:rsidR="007C6AF7" w:rsidRDefault="00111A1D" w:rsidP="00B45C2B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250629233"/>
          <w:placeholder>
            <w:docPart w:val="D2C6E0EAF5324EF18F04A0557B808874"/>
          </w:placeholder>
          <w:showingPlcHdr/>
          <w:text/>
        </w:sdtPr>
        <w:sdtEndPr/>
        <w:sdtContent>
          <w:r w:rsidR="00B45C2B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FA3A77" w:rsidRDefault="008A0361" w:rsidP="00FA3A77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b/>
          <w:sz w:val="24"/>
          <w:szCs w:val="24"/>
          <w:u w:val="single"/>
        </w:rPr>
      </w:pPr>
      <w:r w:rsidRPr="00A93DD8">
        <w:rPr>
          <w:rFonts w:ascii="Arial" w:hAnsi="Arial" w:cs="Arial"/>
          <w:b/>
          <w:sz w:val="24"/>
          <w:szCs w:val="24"/>
          <w:u w:val="single"/>
        </w:rPr>
        <w:t>Veuillez a</w:t>
      </w:r>
      <w:r w:rsidR="00EC3B37" w:rsidRPr="00A93DD8">
        <w:rPr>
          <w:rFonts w:ascii="Arial" w:hAnsi="Arial" w:cs="Arial"/>
          <w:b/>
          <w:sz w:val="24"/>
          <w:szCs w:val="24"/>
          <w:u w:val="single"/>
        </w:rPr>
        <w:t>nnexe</w:t>
      </w:r>
      <w:r w:rsidRPr="00A93DD8">
        <w:rPr>
          <w:rFonts w:ascii="Arial" w:hAnsi="Arial" w:cs="Arial"/>
          <w:b/>
          <w:sz w:val="24"/>
          <w:szCs w:val="24"/>
          <w:u w:val="single"/>
        </w:rPr>
        <w:t>r</w:t>
      </w:r>
      <w:r w:rsidR="00EC3B37" w:rsidRPr="00A93DD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AC6A2B" w:rsidRPr="00A93DD8">
        <w:rPr>
          <w:rFonts w:ascii="Arial" w:hAnsi="Arial" w:cs="Arial"/>
          <w:b/>
          <w:sz w:val="24"/>
          <w:szCs w:val="24"/>
          <w:u w:val="single"/>
        </w:rPr>
        <w:t xml:space="preserve">au présent formulaire </w:t>
      </w:r>
      <w:r w:rsidR="00EC3B37" w:rsidRPr="00A93DD8">
        <w:rPr>
          <w:rFonts w:ascii="Arial" w:hAnsi="Arial" w:cs="Arial"/>
          <w:b/>
          <w:sz w:val="24"/>
          <w:szCs w:val="24"/>
          <w:u w:val="single"/>
        </w:rPr>
        <w:t xml:space="preserve">un budget </w:t>
      </w:r>
      <w:r w:rsidR="00B45C2B" w:rsidRPr="00A93DD8">
        <w:rPr>
          <w:rFonts w:ascii="Arial" w:hAnsi="Arial" w:cs="Arial"/>
          <w:b/>
          <w:sz w:val="24"/>
          <w:szCs w:val="24"/>
          <w:u w:val="single"/>
        </w:rPr>
        <w:t xml:space="preserve">prévisionnel </w:t>
      </w:r>
      <w:r w:rsidR="00EC3B37" w:rsidRPr="00A93DD8">
        <w:rPr>
          <w:rFonts w:ascii="Arial" w:hAnsi="Arial" w:cs="Arial"/>
          <w:b/>
          <w:sz w:val="24"/>
          <w:szCs w:val="24"/>
          <w:u w:val="single"/>
        </w:rPr>
        <w:t>détaillé du projet</w:t>
      </w:r>
      <w:r w:rsidR="00670617">
        <w:rPr>
          <w:rFonts w:ascii="Arial" w:hAnsi="Arial" w:cs="Arial"/>
          <w:b/>
          <w:sz w:val="24"/>
          <w:szCs w:val="24"/>
          <w:u w:val="single"/>
        </w:rPr>
        <w:t>.</w:t>
      </w:r>
    </w:p>
    <w:p w:rsidR="00FA3A77" w:rsidRDefault="007C37A8" w:rsidP="00FA3A77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b/>
          <w:sz w:val="24"/>
          <w:szCs w:val="24"/>
        </w:rPr>
      </w:pPr>
      <w:r w:rsidRPr="00E15023">
        <w:rPr>
          <w:rFonts w:ascii="Arial" w:hAnsi="Arial" w:cs="Arial"/>
          <w:b/>
          <w:sz w:val="24"/>
          <w:szCs w:val="24"/>
        </w:rPr>
        <w:t xml:space="preserve">3) </w:t>
      </w:r>
      <w:r w:rsidR="007C6AF7" w:rsidRPr="00E15023">
        <w:rPr>
          <w:rFonts w:ascii="Arial" w:hAnsi="Arial" w:cs="Arial"/>
          <w:b/>
          <w:sz w:val="24"/>
          <w:szCs w:val="24"/>
        </w:rPr>
        <w:t>c. Volet réalisation</w:t>
      </w:r>
    </w:p>
    <w:p w:rsidR="00FA3A77" w:rsidRDefault="00383B4D" w:rsidP="00FA3A77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Quels sont les moyens spécifiques mis en œuvre pour ce projet</w:t>
      </w:r>
      <w:r w:rsidR="00670617">
        <w:rPr>
          <w:rFonts w:ascii="Arial" w:hAnsi="Arial" w:cs="Arial"/>
          <w:sz w:val="24"/>
          <w:szCs w:val="24"/>
        </w:rPr>
        <w:t> ?</w:t>
      </w:r>
      <w:r>
        <w:rPr>
          <w:rFonts w:ascii="Arial" w:hAnsi="Arial" w:cs="Arial"/>
          <w:sz w:val="24"/>
          <w:szCs w:val="24"/>
        </w:rPr>
        <w:t xml:space="preserve"> (</w:t>
      </w:r>
      <w:proofErr w:type="gramStart"/>
      <w:r>
        <w:rPr>
          <w:rFonts w:ascii="Arial" w:hAnsi="Arial" w:cs="Arial"/>
          <w:sz w:val="24"/>
          <w:szCs w:val="24"/>
        </w:rPr>
        <w:t>humains</w:t>
      </w:r>
      <w:proofErr w:type="gramEnd"/>
      <w:r>
        <w:rPr>
          <w:rFonts w:ascii="Arial" w:hAnsi="Arial" w:cs="Arial"/>
          <w:sz w:val="24"/>
          <w:szCs w:val="24"/>
        </w:rPr>
        <w:t>, matériels)</w:t>
      </w:r>
      <w:r w:rsidR="000B3440">
        <w:rPr>
          <w:rFonts w:ascii="Arial" w:hAnsi="Arial" w:cs="Arial"/>
          <w:sz w:val="24"/>
          <w:szCs w:val="24"/>
        </w:rPr>
        <w:t> </w:t>
      </w:r>
    </w:p>
    <w:p w:rsidR="00FA3A77" w:rsidRDefault="003202AF" w:rsidP="00FA3A77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027990468"/>
          <w:placeholder>
            <w:docPart w:val="BAEAD9ABBEE446EA88784E3985C08E29"/>
          </w:placeholder>
          <w:showingPlcHdr/>
          <w:text w:multiLine="1"/>
        </w:sdtPr>
        <w:sdtEndPr/>
        <w:sdtContent>
          <w:r w:rsidR="00FA3A77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FA3A77" w:rsidRDefault="00FA3A77" w:rsidP="00FA3A77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 w:rsidRPr="007C6AF7">
        <w:rPr>
          <w:rFonts w:ascii="Arial" w:hAnsi="Arial" w:cs="Arial"/>
          <w:sz w:val="24"/>
          <w:szCs w:val="24"/>
        </w:rPr>
        <w:t>Quels sont les résultats attendus ?</w:t>
      </w:r>
      <w:r w:rsidRPr="00111A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gramStart"/>
      <w:r>
        <w:rPr>
          <w:rFonts w:ascii="Arial" w:hAnsi="Arial" w:cs="Arial"/>
          <w:sz w:val="24"/>
          <w:szCs w:val="24"/>
        </w:rPr>
        <w:t>nombre</w:t>
      </w:r>
      <w:proofErr w:type="gramEnd"/>
      <w:r>
        <w:rPr>
          <w:rFonts w:ascii="Arial" w:hAnsi="Arial" w:cs="Arial"/>
          <w:sz w:val="24"/>
          <w:szCs w:val="24"/>
        </w:rPr>
        <w:t xml:space="preserve"> de personnes touchées, sensibilisation d’un public, mise en lumière d’une cause particulière,</w:t>
      </w:r>
      <w:r w:rsidR="00AD573B">
        <w:rPr>
          <w:rFonts w:ascii="Arial" w:hAnsi="Arial" w:cs="Arial"/>
          <w:sz w:val="24"/>
          <w:szCs w:val="24"/>
        </w:rPr>
        <w:t xml:space="preserve"> ..</w:t>
      </w:r>
      <w:r>
        <w:rPr>
          <w:rFonts w:ascii="Arial" w:hAnsi="Arial" w:cs="Arial"/>
          <w:sz w:val="24"/>
          <w:szCs w:val="24"/>
        </w:rPr>
        <w:t>.)</w:t>
      </w:r>
    </w:p>
    <w:p w:rsidR="00FA3A77" w:rsidRDefault="003202AF" w:rsidP="00FA3A77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119959121"/>
          <w:placeholder>
            <w:docPart w:val="0B2C602B320F4779AFA55F54B4EB24B1"/>
          </w:placeholder>
          <w:showingPlcHdr/>
          <w:text w:multiLine="1"/>
        </w:sdtPr>
        <w:sdtEndPr/>
        <w:sdtContent>
          <w:r w:rsidR="00FA3A77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FA3A77" w:rsidRDefault="00FA3A77" w:rsidP="00FA3A77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 w:rsidRPr="007C6AF7">
        <w:rPr>
          <w:rFonts w:ascii="Arial" w:hAnsi="Arial" w:cs="Arial"/>
          <w:sz w:val="24"/>
          <w:szCs w:val="24"/>
        </w:rPr>
        <w:t>Comment comptez-vous mesurer la tenue des objectifs ?</w:t>
      </w:r>
    </w:p>
    <w:p w:rsidR="00FA3A77" w:rsidRDefault="003202AF" w:rsidP="00FA3A77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632711862"/>
          <w:placeholder>
            <w:docPart w:val="708122166BE14E7DBC01892A259A8E7E"/>
          </w:placeholder>
          <w:showingPlcHdr/>
          <w:text w:multiLine="1"/>
        </w:sdtPr>
        <w:sdtEndPr/>
        <w:sdtContent>
          <w:r w:rsidR="00FA3A77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FA3A77" w:rsidRDefault="00FA3A77" w:rsidP="00FA3A77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Quelle suite éventuelle envisagez-vous ?</w:t>
      </w:r>
    </w:p>
    <w:p w:rsidR="00E15023" w:rsidRPr="00522311" w:rsidRDefault="003202AF" w:rsidP="00522311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92161289"/>
          <w:placeholder>
            <w:docPart w:val="851E53F4225547D2A1CEFCD143EF8F33"/>
          </w:placeholder>
          <w:showingPlcHdr/>
          <w:text w:multiLine="1"/>
        </w:sdtPr>
        <w:sdtEndPr/>
        <w:sdtContent>
          <w:r w:rsidR="00FA3A77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1F1FB0" w:rsidRPr="00E15023" w:rsidRDefault="00DF41BF" w:rsidP="00D763A0">
      <w:pPr>
        <w:spacing w:after="240" w:line="240" w:lineRule="auto"/>
        <w:ind w:hanging="397"/>
        <w:rPr>
          <w:rFonts w:ascii="Arial Black" w:hAnsi="Arial Black" w:cs="Arial"/>
          <w:i w:val="0"/>
          <w:sz w:val="28"/>
          <w:szCs w:val="28"/>
        </w:rPr>
      </w:pPr>
      <w:r w:rsidRPr="00DA0387">
        <w:rPr>
          <w:rFonts w:ascii="Arial Black" w:hAnsi="Arial Black" w:cs="Arial"/>
          <w:i w:val="0"/>
          <w:sz w:val="28"/>
          <w:szCs w:val="28"/>
        </w:rPr>
        <w:t xml:space="preserve">4) </w:t>
      </w:r>
      <w:r w:rsidR="00B45C2B" w:rsidRPr="00DA0387">
        <w:rPr>
          <w:rFonts w:ascii="Arial Black" w:hAnsi="Arial Black" w:cs="Arial"/>
          <w:i w:val="0"/>
          <w:sz w:val="28"/>
          <w:szCs w:val="28"/>
        </w:rPr>
        <w:t>Demande de soutien hors projets</w:t>
      </w:r>
      <w:r w:rsidR="00B45C2B" w:rsidRPr="00DA0387">
        <w:rPr>
          <w:rStyle w:val="Appelnotedebasdep"/>
          <w:rFonts w:ascii="Arial Black" w:hAnsi="Arial Black" w:cs="Arial"/>
          <w:i w:val="0"/>
          <w:sz w:val="28"/>
          <w:szCs w:val="28"/>
        </w:rPr>
        <w:footnoteReference w:id="3"/>
      </w:r>
      <w:r w:rsidR="00253D64" w:rsidRPr="00E15023">
        <w:rPr>
          <w:rFonts w:ascii="Arial Black" w:hAnsi="Arial Black" w:cs="Arial"/>
          <w:i w:val="0"/>
          <w:sz w:val="28"/>
          <w:szCs w:val="28"/>
        </w:rPr>
        <w:t xml:space="preserve"> </w:t>
      </w:r>
    </w:p>
    <w:p w:rsidR="007C37A8" w:rsidRPr="007C37A8" w:rsidRDefault="007C37A8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4"/>
          <w:szCs w:val="24"/>
        </w:rPr>
      </w:pPr>
      <w:r w:rsidRPr="007C37A8">
        <w:rPr>
          <w:rFonts w:ascii="Arial" w:hAnsi="Arial" w:cs="Arial"/>
          <w:b/>
          <w:sz w:val="24"/>
          <w:szCs w:val="24"/>
        </w:rPr>
        <w:t>4) a.</w:t>
      </w:r>
      <w:r w:rsidR="00FA3A77">
        <w:rPr>
          <w:rFonts w:ascii="Arial" w:hAnsi="Arial" w:cs="Arial"/>
          <w:b/>
          <w:sz w:val="24"/>
          <w:szCs w:val="24"/>
        </w:rPr>
        <w:t xml:space="preserve"> </w:t>
      </w:r>
      <w:r w:rsidRPr="007C37A8">
        <w:rPr>
          <w:rFonts w:ascii="Arial" w:hAnsi="Arial" w:cs="Arial"/>
          <w:b/>
          <w:sz w:val="24"/>
          <w:szCs w:val="24"/>
        </w:rPr>
        <w:t>Volet général</w:t>
      </w:r>
    </w:p>
    <w:p w:rsidR="00EC3B37" w:rsidRDefault="00EC3B37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Considérez-vous que votre association </w:t>
      </w:r>
      <w:r w:rsidR="00670617">
        <w:rPr>
          <w:rFonts w:ascii="Arial" w:hAnsi="Arial" w:cs="Arial"/>
          <w:sz w:val="24"/>
          <w:szCs w:val="24"/>
        </w:rPr>
        <w:t>soit</w:t>
      </w:r>
      <w:r>
        <w:rPr>
          <w:rFonts w:ascii="Arial" w:hAnsi="Arial" w:cs="Arial"/>
          <w:sz w:val="24"/>
          <w:szCs w:val="24"/>
        </w:rPr>
        <w:t xml:space="preserve"> principalement dédiée à la non-violence ou à la paix ? </w:t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proofErr w:type="gramStart"/>
      <w:r w:rsidR="00B45C2B">
        <w:rPr>
          <w:rFonts w:ascii="Arial" w:hAnsi="Arial" w:cs="Arial"/>
          <w:sz w:val="24"/>
          <w:szCs w:val="24"/>
        </w:rPr>
        <w:t>oui</w:t>
      </w:r>
      <w:proofErr w:type="gramEnd"/>
      <w:r w:rsidR="00B45C2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-518783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84F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="001264B1">
        <w:rPr>
          <w:rFonts w:ascii="Arial" w:hAnsi="Arial" w:cs="Arial"/>
          <w:i w:val="0"/>
          <w:sz w:val="32"/>
          <w:szCs w:val="32"/>
        </w:rPr>
        <w:tab/>
      </w:r>
      <w:r w:rsidR="00B45C2B" w:rsidRPr="00A00B56">
        <w:rPr>
          <w:rFonts w:ascii="Arial" w:hAnsi="Arial" w:cs="Arial"/>
          <w:sz w:val="24"/>
          <w:szCs w:val="24"/>
        </w:rPr>
        <w:tab/>
        <w:t>non</w:t>
      </w:r>
      <w:r w:rsidR="00B45C2B">
        <w:rPr>
          <w:rFonts w:ascii="Arial" w:hAnsi="Arial" w:cs="Arial"/>
          <w:sz w:val="32"/>
          <w:szCs w:val="32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1356379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84F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</w:p>
    <w:p w:rsidR="00EC3B37" w:rsidRDefault="00EC3B37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 non, quel est le but principal de votre association ?</w:t>
      </w:r>
    </w:p>
    <w:sdt>
      <w:sdtPr>
        <w:rPr>
          <w:rFonts w:ascii="Arial" w:hAnsi="Arial" w:cs="Arial"/>
          <w:sz w:val="24"/>
          <w:szCs w:val="24"/>
        </w:rPr>
        <w:id w:val="-1350092833"/>
        <w:placeholder>
          <w:docPart w:val="27E417D9A6E64074B4C2B5E576AE99C5"/>
        </w:placeholder>
        <w:showingPlcHdr/>
        <w:text w:multiLine="1"/>
      </w:sdtPr>
      <w:sdtEndPr/>
      <w:sdtContent>
        <w:p w:rsidR="00B45C2B" w:rsidRDefault="00B45C2B" w:rsidP="00EC3B37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Arial" w:hAnsi="Arial" w:cs="Arial"/>
              <w:sz w:val="24"/>
              <w:szCs w:val="24"/>
            </w:rPr>
          </w:pPr>
          <w:r w:rsidRPr="00E15023">
            <w:rPr>
              <w:rStyle w:val="cadreremplir"/>
              <w:i w:val="0"/>
            </w:rPr>
            <w:t>Cliquez ou appuyez ici pour entrer du texte.</w:t>
          </w:r>
        </w:p>
      </w:sdtContent>
    </w:sdt>
    <w:p w:rsidR="00B45C2B" w:rsidRDefault="00EC3B37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Citez quelques projets portés par votre association ayant directement lien avec la non-violence ou la paix</w:t>
      </w:r>
      <w:r w:rsidR="00670617">
        <w:rPr>
          <w:rFonts w:ascii="Arial" w:hAnsi="Arial" w:cs="Arial"/>
          <w:sz w:val="24"/>
          <w:szCs w:val="24"/>
        </w:rPr>
        <w:t> :</w:t>
      </w:r>
    </w:p>
    <w:p w:rsidR="00AF1D64" w:rsidRDefault="00AF1D64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591AB8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rojets passés :</w:t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r w:rsidR="00050E53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087073129"/>
          <w:placeholder>
            <w:docPart w:val="BFDB345E435F4F9F85D2E645789E6C53"/>
          </w:placeholder>
          <w:showingPlcHdr/>
          <w:text w:multiLine="1"/>
        </w:sdtPr>
        <w:sdtEndPr/>
        <w:sdtContent>
          <w:r w:rsidR="00B45C2B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AF1D64" w:rsidRDefault="00AF1D64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591AB8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rojets en cours :</w:t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r w:rsidR="00050E53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101026943"/>
          <w:placeholder>
            <w:docPart w:val="5C65946E5CCD4A8E94B885623FA24F14"/>
          </w:placeholder>
          <w:showingPlcHdr/>
          <w:text w:multiLine="1"/>
        </w:sdtPr>
        <w:sdtEndPr/>
        <w:sdtContent>
          <w:r w:rsidR="00B45C2B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AF1D64" w:rsidRDefault="00AF1D64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591AB8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rojets futurs envisagés :</w:t>
      </w:r>
      <w:r w:rsidR="00050E53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472653244"/>
          <w:placeholder>
            <w:docPart w:val="50BECFA2C0C843A0AFC60C32462D5FFB"/>
          </w:placeholder>
          <w:showingPlcHdr/>
          <w:text w:multiLine="1"/>
        </w:sdtPr>
        <w:sdtEndPr/>
        <w:sdtContent>
          <w:r w:rsidR="00B45C2B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7C37A8" w:rsidRPr="007C37A8" w:rsidRDefault="007C37A8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4"/>
          <w:szCs w:val="24"/>
        </w:rPr>
      </w:pPr>
      <w:r w:rsidRPr="007C37A8">
        <w:rPr>
          <w:rFonts w:ascii="Arial" w:hAnsi="Arial" w:cs="Arial"/>
          <w:b/>
          <w:sz w:val="24"/>
          <w:szCs w:val="24"/>
        </w:rPr>
        <w:t>4) b. Volet financier</w:t>
      </w:r>
      <w:r w:rsidR="009C4EC0">
        <w:rPr>
          <w:rFonts w:ascii="Arial" w:hAnsi="Arial" w:cs="Arial"/>
          <w:b/>
          <w:sz w:val="24"/>
          <w:szCs w:val="24"/>
        </w:rPr>
        <w:t xml:space="preserve"> (en euros)</w:t>
      </w:r>
    </w:p>
    <w:p w:rsidR="00B45C2B" w:rsidRDefault="00EC3B37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Quel est votre chiffre d’affaire annuel ?</w:t>
      </w:r>
      <w:r w:rsidR="00853094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319083445"/>
          <w:placeholder>
            <w:docPart w:val="BD86DCDA727B46D9B98E3B18FFB58DCF"/>
          </w:placeholder>
          <w:showingPlcHdr/>
          <w:text w:multiLine="1"/>
        </w:sdtPr>
        <w:sdtEndPr/>
        <w:sdtContent>
          <w:r w:rsidR="00B45C2B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B45C2B" w:rsidRDefault="00253D64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Pour quelles dépenses demandez-vous le soutien d’Alakazam ?</w:t>
      </w:r>
    </w:p>
    <w:p w:rsidR="00B45C2B" w:rsidRDefault="00EC3B37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Salaire – défraiements – honoraires</w:t>
      </w:r>
      <w:r w:rsidR="00FE1263">
        <w:rPr>
          <w:rFonts w:ascii="Arial" w:hAnsi="Arial" w:cs="Arial"/>
          <w:sz w:val="24"/>
          <w:szCs w:val="24"/>
        </w:rPr>
        <w:t> :</w:t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  <w:t xml:space="preserve">oui </w:t>
      </w:r>
      <w:sdt>
        <w:sdtPr>
          <w:rPr>
            <w:rFonts w:ascii="Arial" w:hAnsi="Arial" w:cs="Arial"/>
            <w:i w:val="0"/>
            <w:sz w:val="32"/>
            <w:szCs w:val="32"/>
          </w:rPr>
          <w:id w:val="-1402441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84F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="001264B1">
        <w:rPr>
          <w:rFonts w:ascii="Arial" w:hAnsi="Arial" w:cs="Arial"/>
          <w:i w:val="0"/>
          <w:sz w:val="32"/>
          <w:szCs w:val="32"/>
        </w:rPr>
        <w:tab/>
      </w:r>
      <w:r w:rsidR="00B45C2B" w:rsidRPr="00A00B56">
        <w:rPr>
          <w:rFonts w:ascii="Arial" w:hAnsi="Arial" w:cs="Arial"/>
          <w:sz w:val="24"/>
          <w:szCs w:val="24"/>
        </w:rPr>
        <w:tab/>
        <w:t>non</w:t>
      </w:r>
      <w:r w:rsidR="00B45C2B">
        <w:rPr>
          <w:rFonts w:ascii="Arial" w:hAnsi="Arial" w:cs="Arial"/>
          <w:sz w:val="32"/>
          <w:szCs w:val="32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9720216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84F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="00B45C2B">
        <w:rPr>
          <w:rFonts w:ascii="Arial" w:hAnsi="Arial" w:cs="Arial"/>
          <w:sz w:val="24"/>
          <w:szCs w:val="24"/>
        </w:rPr>
        <w:t xml:space="preserve"> </w:t>
      </w:r>
    </w:p>
    <w:p w:rsidR="00EC3B37" w:rsidRDefault="00591AB8" w:rsidP="00591A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</w:t>
      </w:r>
      <w:r w:rsidR="00EC3B37">
        <w:rPr>
          <w:rFonts w:ascii="Arial" w:hAnsi="Arial" w:cs="Arial"/>
          <w:sz w:val="24"/>
          <w:szCs w:val="24"/>
        </w:rPr>
        <w:t>ontant annuel</w:t>
      </w:r>
      <w:r w:rsidR="00B45C2B">
        <w:rPr>
          <w:rFonts w:ascii="Arial" w:hAnsi="Arial" w:cs="Arial"/>
          <w:sz w:val="24"/>
          <w:szCs w:val="24"/>
        </w:rPr>
        <w:t> :</w:t>
      </w:r>
      <w:r w:rsidR="00B45C2B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2035405862"/>
          <w:placeholder>
            <w:docPart w:val="17B95540FC7641B8B79DCF02D907C1BB"/>
          </w:placeholder>
          <w:showingPlcHdr/>
          <w:text/>
        </w:sdtPr>
        <w:sdtEndPr/>
        <w:sdtContent>
          <w:r w:rsidR="00B45C2B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EC3B37" w:rsidRDefault="00591AB8" w:rsidP="00591A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C3B37">
        <w:rPr>
          <w:rFonts w:ascii="Arial" w:hAnsi="Arial" w:cs="Arial"/>
          <w:sz w:val="24"/>
          <w:szCs w:val="24"/>
        </w:rPr>
        <w:t>Précisez :</w:t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783723024"/>
          <w:placeholder>
            <w:docPart w:val="EC78BD3E41CE4F04AAD6DD912D93943B"/>
          </w:placeholder>
          <w:showingPlcHdr/>
          <w:text w:multiLine="1"/>
        </w:sdtPr>
        <w:sdtEndPr/>
        <w:sdtContent>
          <w:r w:rsidR="00B45C2B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B45C2B" w:rsidRDefault="00EC3B37" w:rsidP="00591A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Frais de fonctionnement</w:t>
      </w:r>
      <w:r w:rsidR="00FE1263">
        <w:rPr>
          <w:rFonts w:ascii="Arial" w:hAnsi="Arial" w:cs="Arial"/>
          <w:sz w:val="24"/>
          <w:szCs w:val="24"/>
        </w:rPr>
        <w:t> :</w:t>
      </w:r>
      <w:r>
        <w:rPr>
          <w:rFonts w:ascii="Arial" w:hAnsi="Arial" w:cs="Arial"/>
          <w:sz w:val="24"/>
          <w:szCs w:val="24"/>
        </w:rPr>
        <w:t xml:space="preserve"> </w:t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  <w:t xml:space="preserve">oui </w:t>
      </w:r>
      <w:sdt>
        <w:sdtPr>
          <w:rPr>
            <w:rFonts w:ascii="Arial" w:hAnsi="Arial" w:cs="Arial"/>
            <w:i w:val="0"/>
            <w:sz w:val="32"/>
            <w:szCs w:val="32"/>
          </w:rPr>
          <w:id w:val="-1953540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0066" w:rsidRPr="00220066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="00B45C2B" w:rsidRPr="00A00B56">
        <w:rPr>
          <w:rFonts w:ascii="Arial" w:hAnsi="Arial" w:cs="Arial"/>
          <w:sz w:val="24"/>
          <w:szCs w:val="24"/>
        </w:rPr>
        <w:tab/>
      </w:r>
      <w:r w:rsidR="001264B1">
        <w:rPr>
          <w:rFonts w:ascii="Arial" w:hAnsi="Arial" w:cs="Arial"/>
          <w:sz w:val="24"/>
          <w:szCs w:val="24"/>
        </w:rPr>
        <w:tab/>
      </w:r>
      <w:r w:rsidR="00B45C2B" w:rsidRPr="00A00B56">
        <w:rPr>
          <w:rFonts w:ascii="Arial" w:hAnsi="Arial" w:cs="Arial"/>
          <w:sz w:val="24"/>
          <w:szCs w:val="24"/>
        </w:rPr>
        <w:t>non</w:t>
      </w:r>
      <w:r w:rsidR="00B45C2B">
        <w:rPr>
          <w:rFonts w:ascii="Arial" w:hAnsi="Arial" w:cs="Arial"/>
          <w:sz w:val="32"/>
          <w:szCs w:val="32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467325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0066" w:rsidRPr="00220066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</w:p>
    <w:p w:rsidR="00EC3B37" w:rsidRDefault="00591AB8" w:rsidP="00591A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</w:t>
      </w:r>
      <w:r w:rsidR="00EC3B37">
        <w:rPr>
          <w:rFonts w:ascii="Arial" w:hAnsi="Arial" w:cs="Arial"/>
          <w:sz w:val="24"/>
          <w:szCs w:val="24"/>
        </w:rPr>
        <w:t>ontant annuel</w:t>
      </w:r>
      <w:r w:rsidR="00FE1263">
        <w:rPr>
          <w:rFonts w:ascii="Arial" w:hAnsi="Arial" w:cs="Arial"/>
          <w:sz w:val="24"/>
          <w:szCs w:val="24"/>
        </w:rPr>
        <w:t> :</w:t>
      </w:r>
      <w:r w:rsidR="00FE1263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088510714"/>
          <w:placeholder>
            <w:docPart w:val="251D9514ECA64D01A6E4FB8A94250E6C"/>
          </w:placeholder>
          <w:showingPlcHdr/>
          <w:text/>
        </w:sdtPr>
        <w:sdtEndPr/>
        <w:sdtContent>
          <w:r w:rsidR="00FE1263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EC3B37" w:rsidRDefault="00591AB8" w:rsidP="00591A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C3B37">
        <w:rPr>
          <w:rFonts w:ascii="Arial" w:hAnsi="Arial" w:cs="Arial"/>
          <w:sz w:val="24"/>
          <w:szCs w:val="24"/>
        </w:rPr>
        <w:t>Précisez</w:t>
      </w:r>
      <w:r w:rsidR="00FE1263">
        <w:rPr>
          <w:rFonts w:ascii="Arial" w:hAnsi="Arial" w:cs="Arial"/>
          <w:sz w:val="24"/>
          <w:szCs w:val="24"/>
        </w:rPr>
        <w:t> :</w:t>
      </w:r>
      <w:r w:rsidR="00FE1263">
        <w:rPr>
          <w:rFonts w:ascii="Arial" w:hAnsi="Arial" w:cs="Arial"/>
          <w:sz w:val="24"/>
          <w:szCs w:val="24"/>
        </w:rPr>
        <w:tab/>
      </w:r>
      <w:r w:rsidR="00FE1263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2010016755"/>
          <w:placeholder>
            <w:docPart w:val="6E8AF9AB8EF44BF0B60A6AB2A426DCCB"/>
          </w:placeholder>
          <w:showingPlcHdr/>
          <w:text w:multiLine="1"/>
        </w:sdtPr>
        <w:sdtEndPr/>
        <w:sdtContent>
          <w:r w:rsidR="00FE1263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B45C2B" w:rsidRDefault="00EC3B37" w:rsidP="00591A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Frais de transport</w:t>
      </w:r>
      <w:r w:rsidR="00FE1263">
        <w:rPr>
          <w:rFonts w:ascii="Arial" w:hAnsi="Arial" w:cs="Arial"/>
          <w:sz w:val="24"/>
          <w:szCs w:val="24"/>
        </w:rPr>
        <w:t> :</w:t>
      </w:r>
      <w:r>
        <w:rPr>
          <w:rFonts w:ascii="Arial" w:hAnsi="Arial" w:cs="Arial"/>
          <w:sz w:val="24"/>
          <w:szCs w:val="24"/>
        </w:rPr>
        <w:t xml:space="preserve"> </w:t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  <w:t xml:space="preserve">oui </w:t>
      </w:r>
      <w:sdt>
        <w:sdtPr>
          <w:rPr>
            <w:rFonts w:ascii="Arial" w:hAnsi="Arial" w:cs="Arial"/>
            <w:i w:val="0"/>
            <w:sz w:val="32"/>
            <w:szCs w:val="32"/>
          </w:rPr>
          <w:id w:val="-2119208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0066" w:rsidRPr="00220066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="00B45C2B" w:rsidRPr="00A00B56">
        <w:rPr>
          <w:rFonts w:ascii="Arial" w:hAnsi="Arial" w:cs="Arial"/>
          <w:sz w:val="24"/>
          <w:szCs w:val="24"/>
        </w:rPr>
        <w:tab/>
      </w:r>
      <w:r w:rsidR="001264B1">
        <w:rPr>
          <w:rFonts w:ascii="Arial" w:hAnsi="Arial" w:cs="Arial"/>
          <w:sz w:val="24"/>
          <w:szCs w:val="24"/>
        </w:rPr>
        <w:tab/>
      </w:r>
      <w:r w:rsidR="00B45C2B" w:rsidRPr="00A00B56">
        <w:rPr>
          <w:rFonts w:ascii="Arial" w:hAnsi="Arial" w:cs="Arial"/>
          <w:sz w:val="24"/>
          <w:szCs w:val="24"/>
        </w:rPr>
        <w:t>non</w:t>
      </w:r>
      <w:r w:rsidR="00B45C2B">
        <w:rPr>
          <w:rFonts w:ascii="Arial" w:hAnsi="Arial" w:cs="Arial"/>
          <w:sz w:val="32"/>
          <w:szCs w:val="32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1181705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0066" w:rsidRPr="00220066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</w:p>
    <w:p w:rsidR="00EC3B37" w:rsidRDefault="00591AB8" w:rsidP="00591A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</w:t>
      </w:r>
      <w:r w:rsidR="00EC3B37">
        <w:rPr>
          <w:rFonts w:ascii="Arial" w:hAnsi="Arial" w:cs="Arial"/>
          <w:sz w:val="24"/>
          <w:szCs w:val="24"/>
        </w:rPr>
        <w:t>ontant annuel</w:t>
      </w:r>
      <w:r w:rsidR="00FE1263">
        <w:rPr>
          <w:rFonts w:ascii="Arial" w:hAnsi="Arial" w:cs="Arial"/>
          <w:sz w:val="24"/>
          <w:szCs w:val="24"/>
        </w:rPr>
        <w:t> :</w:t>
      </w:r>
      <w:r w:rsidR="00FE1263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433742549"/>
          <w:placeholder>
            <w:docPart w:val="F5972B9417E641F39A44D6E8E3E244DA"/>
          </w:placeholder>
          <w:showingPlcHdr/>
          <w:text/>
        </w:sdtPr>
        <w:sdtEndPr/>
        <w:sdtContent>
          <w:r w:rsidR="00FE1263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EC3B37" w:rsidRDefault="00591AB8" w:rsidP="00591A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C3B37">
        <w:rPr>
          <w:rFonts w:ascii="Arial" w:hAnsi="Arial" w:cs="Arial"/>
          <w:sz w:val="24"/>
          <w:szCs w:val="24"/>
        </w:rPr>
        <w:t>Précisez</w:t>
      </w:r>
      <w:r w:rsidR="00FE1263">
        <w:rPr>
          <w:rFonts w:ascii="Arial" w:hAnsi="Arial" w:cs="Arial"/>
          <w:sz w:val="24"/>
          <w:szCs w:val="24"/>
        </w:rPr>
        <w:t> :</w:t>
      </w:r>
      <w:r w:rsidR="00FE1263">
        <w:rPr>
          <w:rFonts w:ascii="Arial" w:hAnsi="Arial" w:cs="Arial"/>
          <w:sz w:val="24"/>
          <w:szCs w:val="24"/>
        </w:rPr>
        <w:tab/>
      </w:r>
      <w:r w:rsidR="00FE1263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920441200"/>
          <w:placeholder>
            <w:docPart w:val="DDF95AE958084ED0AD1DFA4559DBD6EC"/>
          </w:placeholder>
          <w:showingPlcHdr/>
          <w:text w:multiLine="1"/>
        </w:sdtPr>
        <w:sdtEndPr/>
        <w:sdtContent>
          <w:r w:rsidR="00FE1263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B45C2B" w:rsidRDefault="00EC3B37" w:rsidP="00591A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Autres</w:t>
      </w:r>
      <w:r w:rsidR="00FE1263">
        <w:rPr>
          <w:rFonts w:ascii="Arial" w:hAnsi="Arial" w:cs="Arial"/>
          <w:sz w:val="24"/>
          <w:szCs w:val="24"/>
        </w:rPr>
        <w:t> :</w:t>
      </w:r>
      <w:r>
        <w:rPr>
          <w:rFonts w:ascii="Arial" w:hAnsi="Arial" w:cs="Arial"/>
          <w:sz w:val="24"/>
          <w:szCs w:val="24"/>
        </w:rPr>
        <w:t xml:space="preserve">   </w:t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</w:r>
      <w:r w:rsidR="00B45C2B">
        <w:rPr>
          <w:rFonts w:ascii="Arial" w:hAnsi="Arial" w:cs="Arial"/>
          <w:sz w:val="24"/>
          <w:szCs w:val="24"/>
        </w:rPr>
        <w:tab/>
        <w:t xml:space="preserve">oui </w:t>
      </w:r>
      <w:sdt>
        <w:sdtPr>
          <w:rPr>
            <w:rFonts w:ascii="Arial" w:hAnsi="Arial" w:cs="Arial"/>
            <w:i w:val="0"/>
            <w:sz w:val="32"/>
            <w:szCs w:val="32"/>
          </w:rPr>
          <w:id w:val="309529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0066" w:rsidRPr="00220066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="00B45C2B" w:rsidRPr="00A00B56">
        <w:rPr>
          <w:rFonts w:ascii="Arial" w:hAnsi="Arial" w:cs="Arial"/>
          <w:sz w:val="24"/>
          <w:szCs w:val="24"/>
        </w:rPr>
        <w:tab/>
      </w:r>
      <w:r w:rsidR="001264B1">
        <w:rPr>
          <w:rFonts w:ascii="Arial" w:hAnsi="Arial" w:cs="Arial"/>
          <w:sz w:val="24"/>
          <w:szCs w:val="24"/>
        </w:rPr>
        <w:tab/>
      </w:r>
      <w:r w:rsidR="00B45C2B" w:rsidRPr="00A00B56">
        <w:rPr>
          <w:rFonts w:ascii="Arial" w:hAnsi="Arial" w:cs="Arial"/>
          <w:sz w:val="24"/>
          <w:szCs w:val="24"/>
        </w:rPr>
        <w:t>non</w:t>
      </w:r>
      <w:r w:rsidR="00B45C2B">
        <w:rPr>
          <w:rFonts w:ascii="Arial" w:hAnsi="Arial" w:cs="Arial"/>
          <w:sz w:val="32"/>
          <w:szCs w:val="32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-1830123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0066" w:rsidRPr="00220066"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</w:p>
    <w:p w:rsidR="00EC3B37" w:rsidRDefault="00591AB8" w:rsidP="00591A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</w:t>
      </w:r>
      <w:r w:rsidR="00EC3B37">
        <w:rPr>
          <w:rFonts w:ascii="Arial" w:hAnsi="Arial" w:cs="Arial"/>
          <w:sz w:val="24"/>
          <w:szCs w:val="24"/>
        </w:rPr>
        <w:t>ontant annuel</w:t>
      </w:r>
      <w:r w:rsidR="00FE1263">
        <w:rPr>
          <w:rFonts w:ascii="Arial" w:hAnsi="Arial" w:cs="Arial"/>
          <w:sz w:val="24"/>
          <w:szCs w:val="24"/>
        </w:rPr>
        <w:t> :</w:t>
      </w:r>
      <w:r w:rsidR="00FE1263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2086221580"/>
          <w:placeholder>
            <w:docPart w:val="F8FBD015F2044816A85EF94294426024"/>
          </w:placeholder>
          <w:showingPlcHdr/>
          <w:text/>
        </w:sdtPr>
        <w:sdtEndPr/>
        <w:sdtContent>
          <w:r w:rsidR="00FE1263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EC3B37" w:rsidRDefault="00591AB8" w:rsidP="00591A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C3B37">
        <w:rPr>
          <w:rFonts w:ascii="Arial" w:hAnsi="Arial" w:cs="Arial"/>
          <w:sz w:val="24"/>
          <w:szCs w:val="24"/>
        </w:rPr>
        <w:t>Précisez</w:t>
      </w:r>
      <w:r w:rsidR="00FE1263">
        <w:rPr>
          <w:rFonts w:ascii="Arial" w:hAnsi="Arial" w:cs="Arial"/>
          <w:sz w:val="24"/>
          <w:szCs w:val="24"/>
        </w:rPr>
        <w:t> :</w:t>
      </w:r>
      <w:r w:rsidR="00FE1263">
        <w:rPr>
          <w:rFonts w:ascii="Arial" w:hAnsi="Arial" w:cs="Arial"/>
          <w:sz w:val="24"/>
          <w:szCs w:val="24"/>
        </w:rPr>
        <w:tab/>
      </w:r>
      <w:r w:rsidR="00FE1263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656450343"/>
          <w:placeholder>
            <w:docPart w:val="C94247CED9FB489DA3199AF362BFC75C"/>
          </w:placeholder>
          <w:showingPlcHdr/>
          <w:text w:multiLine="1"/>
        </w:sdtPr>
        <w:sdtEndPr/>
        <w:sdtContent>
          <w:r w:rsidR="00FE1263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253D64" w:rsidRDefault="00253D64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Quelles sont vos sources </w:t>
      </w:r>
      <w:r w:rsidR="00E15023">
        <w:rPr>
          <w:rFonts w:ascii="Arial" w:hAnsi="Arial" w:cs="Arial"/>
          <w:sz w:val="24"/>
          <w:szCs w:val="24"/>
        </w:rPr>
        <w:t xml:space="preserve">actuelles </w:t>
      </w:r>
      <w:r>
        <w:rPr>
          <w:rFonts w:ascii="Arial" w:hAnsi="Arial" w:cs="Arial"/>
          <w:sz w:val="24"/>
          <w:szCs w:val="24"/>
        </w:rPr>
        <w:t>de revenu</w:t>
      </w:r>
      <w:r w:rsidR="00670617">
        <w:rPr>
          <w:rFonts w:ascii="Arial" w:hAnsi="Arial" w:cs="Arial"/>
          <w:sz w:val="24"/>
          <w:szCs w:val="24"/>
        </w:rPr>
        <w:t> ?</w:t>
      </w:r>
      <w:r>
        <w:rPr>
          <w:rFonts w:ascii="Arial" w:hAnsi="Arial" w:cs="Arial"/>
          <w:sz w:val="24"/>
          <w:szCs w:val="24"/>
        </w:rPr>
        <w:t> </w:t>
      </w:r>
      <w:r w:rsidR="00AF1D64">
        <w:rPr>
          <w:rFonts w:ascii="Arial" w:hAnsi="Arial" w:cs="Arial"/>
          <w:sz w:val="24"/>
          <w:szCs w:val="24"/>
        </w:rPr>
        <w:t>(</w:t>
      </w:r>
      <w:proofErr w:type="gramStart"/>
      <w:r w:rsidR="00AF1D64">
        <w:rPr>
          <w:rFonts w:ascii="Arial" w:hAnsi="Arial" w:cs="Arial"/>
          <w:sz w:val="24"/>
          <w:szCs w:val="24"/>
        </w:rPr>
        <w:t>montant</w:t>
      </w:r>
      <w:proofErr w:type="gramEnd"/>
      <w:r w:rsidR="00AF1D64">
        <w:rPr>
          <w:rFonts w:ascii="Arial" w:hAnsi="Arial" w:cs="Arial"/>
          <w:sz w:val="24"/>
          <w:szCs w:val="24"/>
        </w:rPr>
        <w:t xml:space="preserve"> annuel d’après un bilan récent)</w:t>
      </w:r>
    </w:p>
    <w:p w:rsidR="00253D64" w:rsidRDefault="00253D64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Dons</w:t>
      </w:r>
      <w:r w:rsidR="00EC3B37">
        <w:rPr>
          <w:rFonts w:ascii="Arial" w:hAnsi="Arial" w:cs="Arial"/>
          <w:sz w:val="24"/>
          <w:szCs w:val="24"/>
        </w:rPr>
        <w:tab/>
      </w:r>
      <w:r w:rsidR="00B6301A">
        <w:rPr>
          <w:rFonts w:ascii="Arial" w:hAnsi="Arial" w:cs="Arial"/>
          <w:sz w:val="24"/>
          <w:szCs w:val="24"/>
        </w:rPr>
        <w:t>:</w:t>
      </w:r>
      <w:r w:rsidR="00B6301A">
        <w:rPr>
          <w:rFonts w:ascii="Arial" w:hAnsi="Arial" w:cs="Arial"/>
          <w:sz w:val="24"/>
          <w:szCs w:val="24"/>
        </w:rPr>
        <w:tab/>
      </w:r>
      <w:r w:rsidR="00B6301A">
        <w:rPr>
          <w:rFonts w:ascii="Arial" w:hAnsi="Arial" w:cs="Arial"/>
          <w:sz w:val="24"/>
          <w:szCs w:val="24"/>
        </w:rPr>
        <w:tab/>
      </w:r>
      <w:r w:rsidR="00B6301A">
        <w:rPr>
          <w:rFonts w:ascii="Arial" w:hAnsi="Arial" w:cs="Arial"/>
          <w:sz w:val="24"/>
          <w:szCs w:val="24"/>
        </w:rPr>
        <w:tab/>
      </w:r>
      <w:r w:rsidR="00B6301A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28262986"/>
          <w:placeholder>
            <w:docPart w:val="6DF77BB753DD4784B4FEA9DA220A0C38"/>
          </w:placeholder>
          <w:showingPlcHdr/>
          <w:text/>
        </w:sdtPr>
        <w:sdtEndPr/>
        <w:sdtContent>
          <w:r w:rsidR="00B6301A" w:rsidRPr="00BF584F">
            <w:rPr>
              <w:rStyle w:val="cadreremplir"/>
              <w:i w:val="0"/>
            </w:rPr>
            <w:t>Cliquez ou appuyez ici pour entrer du texte.</w:t>
          </w:r>
        </w:sdtContent>
      </w:sdt>
      <w:r w:rsidR="00EC3B37">
        <w:rPr>
          <w:rFonts w:ascii="Arial" w:hAnsi="Arial" w:cs="Arial"/>
          <w:sz w:val="24"/>
          <w:szCs w:val="24"/>
        </w:rPr>
        <w:tab/>
      </w:r>
    </w:p>
    <w:p w:rsidR="00B6301A" w:rsidRDefault="00B6301A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Subsides publics 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313600517"/>
          <w:placeholder>
            <w:docPart w:val="34E4A2740F9A48DCBFC6A0C75F000261"/>
          </w:placeholder>
          <w:showingPlcHdr/>
          <w:text/>
        </w:sdtPr>
        <w:sdtEndPr/>
        <w:sdtContent>
          <w:r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253D64" w:rsidRDefault="00253D64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Vente de biens</w:t>
      </w:r>
      <w:r w:rsidR="00B6301A">
        <w:rPr>
          <w:rFonts w:ascii="Arial" w:hAnsi="Arial" w:cs="Arial"/>
          <w:sz w:val="24"/>
          <w:szCs w:val="24"/>
        </w:rPr>
        <w:t> </w:t>
      </w:r>
      <w:r w:rsidR="007C37A8">
        <w:rPr>
          <w:rFonts w:ascii="Arial" w:hAnsi="Arial" w:cs="Arial"/>
          <w:sz w:val="24"/>
          <w:szCs w:val="24"/>
        </w:rPr>
        <w:t xml:space="preserve">et services </w:t>
      </w:r>
      <w:r w:rsidR="00B6301A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B6301A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091614746"/>
          <w:placeholder>
            <w:docPart w:val="162FBEB61C9F4F43B97AD5756C6DEE9D"/>
          </w:placeholder>
          <w:showingPlcHdr/>
          <w:text/>
        </w:sdtPr>
        <w:sdtEndPr/>
        <w:sdtContent>
          <w:r w:rsidR="00B6301A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EC3B37" w:rsidRDefault="00EC3B37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Cotisations</w:t>
      </w:r>
      <w:r w:rsidR="005F1441">
        <w:rPr>
          <w:rFonts w:ascii="Arial" w:hAnsi="Arial" w:cs="Arial"/>
          <w:sz w:val="24"/>
          <w:szCs w:val="24"/>
        </w:rPr>
        <w:t xml:space="preserve"> des membres</w:t>
      </w:r>
      <w:r w:rsidR="00B6301A">
        <w:rPr>
          <w:rFonts w:ascii="Arial" w:hAnsi="Arial" w:cs="Arial"/>
          <w:sz w:val="24"/>
          <w:szCs w:val="24"/>
        </w:rPr>
        <w:t> :</w:t>
      </w:r>
      <w:r w:rsidR="00B6301A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600482466"/>
          <w:placeholder>
            <w:docPart w:val="8301A5E6A11F4FA8A51AA0F252A38E2E"/>
          </w:placeholder>
          <w:showingPlcHdr/>
          <w:text/>
        </w:sdtPr>
        <w:sdtEndPr/>
        <w:sdtContent>
          <w:r w:rsidR="00B6301A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253D64" w:rsidRDefault="00253D64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Autres</w:t>
      </w:r>
      <w:r w:rsidR="00B6301A">
        <w:rPr>
          <w:rFonts w:ascii="Arial" w:hAnsi="Arial" w:cs="Arial"/>
          <w:sz w:val="24"/>
          <w:szCs w:val="24"/>
        </w:rPr>
        <w:t> :</w:t>
      </w:r>
      <w:r w:rsidR="00670617">
        <w:rPr>
          <w:rFonts w:ascii="Arial" w:hAnsi="Arial" w:cs="Arial"/>
          <w:sz w:val="24"/>
          <w:szCs w:val="24"/>
        </w:rPr>
        <w:tab/>
      </w:r>
      <w:r w:rsidR="00B6301A">
        <w:rPr>
          <w:rFonts w:ascii="Arial" w:hAnsi="Arial" w:cs="Arial"/>
          <w:sz w:val="24"/>
          <w:szCs w:val="24"/>
        </w:rPr>
        <w:tab/>
      </w:r>
      <w:r w:rsidR="00B6301A">
        <w:rPr>
          <w:rFonts w:ascii="Arial" w:hAnsi="Arial" w:cs="Arial"/>
          <w:sz w:val="24"/>
          <w:szCs w:val="24"/>
        </w:rPr>
        <w:tab/>
      </w:r>
      <w:r w:rsidR="00B6301A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908917463"/>
          <w:placeholder>
            <w:docPart w:val="C335EAD0171D4FD59FFBC7B2DBB14FDB"/>
          </w:placeholder>
          <w:showingPlcHdr/>
          <w:text/>
        </w:sdtPr>
        <w:sdtEndPr/>
        <w:sdtContent>
          <w:r w:rsidR="00B6301A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253D64" w:rsidRDefault="00253D64" w:rsidP="00EC3B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Quelles sont les difficultés que vous rencontrez pour le financement de votre activité ?</w:t>
      </w:r>
    </w:p>
    <w:sdt>
      <w:sdtPr>
        <w:rPr>
          <w:rFonts w:ascii="Arial" w:hAnsi="Arial" w:cs="Arial"/>
          <w:sz w:val="24"/>
          <w:szCs w:val="24"/>
        </w:rPr>
        <w:id w:val="1057283361"/>
        <w:placeholder>
          <w:docPart w:val="06D5D17A4D5342958F4FBEE59940B869"/>
        </w:placeholder>
        <w:showingPlcHdr/>
        <w:text w:multiLine="1"/>
      </w:sdtPr>
      <w:sdtEndPr/>
      <w:sdtContent>
        <w:p w:rsidR="00253D64" w:rsidRDefault="00B6301A" w:rsidP="00EC3B37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Arial" w:hAnsi="Arial" w:cs="Arial"/>
              <w:sz w:val="24"/>
              <w:szCs w:val="24"/>
            </w:rPr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sdtContent>
    </w:sdt>
    <w:p w:rsidR="00DF41BF" w:rsidRPr="00D763A0" w:rsidRDefault="007C37A8" w:rsidP="00D763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4"/>
          <w:szCs w:val="24"/>
          <w:u w:val="single"/>
        </w:rPr>
      </w:pPr>
      <w:r w:rsidRPr="00A93DD8">
        <w:rPr>
          <w:rFonts w:ascii="Arial" w:hAnsi="Arial" w:cs="Arial"/>
          <w:b/>
          <w:sz w:val="24"/>
          <w:szCs w:val="24"/>
          <w:u w:val="single"/>
        </w:rPr>
        <w:t>Veuillez a</w:t>
      </w:r>
      <w:r w:rsidR="00253D64" w:rsidRPr="00A93DD8">
        <w:rPr>
          <w:rFonts w:ascii="Arial" w:hAnsi="Arial" w:cs="Arial"/>
          <w:b/>
          <w:sz w:val="24"/>
          <w:szCs w:val="24"/>
          <w:u w:val="single"/>
        </w:rPr>
        <w:t>nnexe</w:t>
      </w:r>
      <w:r w:rsidRPr="00A93DD8">
        <w:rPr>
          <w:rFonts w:ascii="Arial" w:hAnsi="Arial" w:cs="Arial"/>
          <w:b/>
          <w:sz w:val="24"/>
          <w:szCs w:val="24"/>
          <w:u w:val="single"/>
        </w:rPr>
        <w:t>r</w:t>
      </w:r>
      <w:r w:rsidR="00253D64" w:rsidRPr="00A93DD8">
        <w:rPr>
          <w:rFonts w:ascii="Arial" w:hAnsi="Arial" w:cs="Arial"/>
          <w:b/>
          <w:sz w:val="24"/>
          <w:szCs w:val="24"/>
          <w:u w:val="single"/>
        </w:rPr>
        <w:t xml:space="preserve"> un bilan financier récent </w:t>
      </w:r>
      <w:r w:rsidR="00EC3B37" w:rsidRPr="00A93DD8">
        <w:rPr>
          <w:rFonts w:ascii="Arial" w:hAnsi="Arial" w:cs="Arial"/>
          <w:b/>
          <w:sz w:val="24"/>
          <w:szCs w:val="24"/>
          <w:u w:val="single"/>
        </w:rPr>
        <w:t>au présent formulaire</w:t>
      </w:r>
      <w:r w:rsidR="000E67E9" w:rsidRPr="00A93DD8">
        <w:rPr>
          <w:rFonts w:ascii="Arial" w:hAnsi="Arial" w:cs="Arial"/>
          <w:b/>
          <w:sz w:val="24"/>
          <w:szCs w:val="24"/>
          <w:u w:val="single"/>
        </w:rPr>
        <w:t>.</w:t>
      </w:r>
      <w:r w:rsidR="00253D64" w:rsidRPr="00A93DD8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8A24E1" w:rsidRPr="00E647A1" w:rsidRDefault="008A24E1" w:rsidP="00D763A0">
      <w:pPr>
        <w:pStyle w:val="Paragraphedeliste"/>
        <w:numPr>
          <w:ilvl w:val="0"/>
          <w:numId w:val="4"/>
        </w:numPr>
        <w:spacing w:after="240" w:line="240" w:lineRule="auto"/>
        <w:ind w:left="0" w:hanging="397"/>
        <w:contextualSpacing w:val="0"/>
        <w:rPr>
          <w:rFonts w:ascii="Arial Black" w:hAnsi="Arial Black" w:cs="Arial"/>
          <w:i w:val="0"/>
          <w:sz w:val="28"/>
          <w:szCs w:val="28"/>
        </w:rPr>
      </w:pPr>
      <w:bookmarkStart w:id="4" w:name="_Hlk503614239"/>
      <w:r w:rsidRPr="00E647A1">
        <w:rPr>
          <w:rFonts w:ascii="Arial Black" w:hAnsi="Arial Black" w:cs="Arial"/>
          <w:i w:val="0"/>
          <w:sz w:val="28"/>
          <w:szCs w:val="28"/>
        </w:rPr>
        <w:t>Attestation</w:t>
      </w:r>
    </w:p>
    <w:p w:rsidR="008A24E1" w:rsidRDefault="008A24E1" w:rsidP="007C3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soussigné(e</w:t>
      </w:r>
      <w:r w:rsidR="00970D14">
        <w:rPr>
          <w:rFonts w:ascii="Arial" w:hAnsi="Arial" w:cs="Arial"/>
          <w:sz w:val="24"/>
          <w:szCs w:val="24"/>
        </w:rPr>
        <w:t>) (Nom, prénom</w:t>
      </w:r>
      <w:r>
        <w:rPr>
          <w:rFonts w:ascii="Arial" w:hAnsi="Arial" w:cs="Arial"/>
          <w:sz w:val="24"/>
          <w:szCs w:val="24"/>
        </w:rPr>
        <w:t>) :</w:t>
      </w:r>
      <w:r w:rsidR="00B6301A">
        <w:rPr>
          <w:rFonts w:ascii="Arial" w:hAnsi="Arial" w:cs="Arial"/>
          <w:sz w:val="24"/>
          <w:szCs w:val="24"/>
        </w:rPr>
        <w:tab/>
      </w:r>
      <w:r w:rsidR="00B6301A">
        <w:rPr>
          <w:rFonts w:ascii="Arial" w:hAnsi="Arial" w:cs="Arial"/>
          <w:sz w:val="24"/>
          <w:szCs w:val="24"/>
        </w:rPr>
        <w:tab/>
      </w:r>
      <w:bookmarkStart w:id="5" w:name="_Hlk503528414"/>
      <w:sdt>
        <w:sdtPr>
          <w:rPr>
            <w:rFonts w:ascii="Arial" w:hAnsi="Arial" w:cs="Arial"/>
            <w:sz w:val="24"/>
            <w:szCs w:val="24"/>
          </w:rPr>
          <w:id w:val="-1310701328"/>
          <w:placeholder>
            <w:docPart w:val="EFB60CBEB4414992A0F4746EE683660A"/>
          </w:placeholder>
          <w:showingPlcHdr/>
          <w:text/>
        </w:sdtPr>
        <w:sdtEndPr/>
        <w:sdtContent>
          <w:r w:rsidR="00B6301A" w:rsidRPr="00BF584F">
            <w:rPr>
              <w:rStyle w:val="cadreremplir"/>
              <w:i w:val="0"/>
            </w:rPr>
            <w:t>Cliquez ou appuyez ici pour entrer du texte.</w:t>
          </w:r>
        </w:sdtContent>
      </w:sdt>
      <w:bookmarkEnd w:id="5"/>
    </w:p>
    <w:p w:rsidR="00853094" w:rsidRDefault="00A93DD8" w:rsidP="00A93DD8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867574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="00853094">
        <w:rPr>
          <w:rFonts w:ascii="Arial" w:hAnsi="Arial" w:cs="Arial"/>
          <w:i w:val="0"/>
          <w:sz w:val="32"/>
          <w:szCs w:val="32"/>
        </w:rPr>
        <w:t xml:space="preserve"> </w:t>
      </w:r>
      <w:r w:rsidR="008A24E1">
        <w:rPr>
          <w:rFonts w:ascii="Arial" w:hAnsi="Arial" w:cs="Arial"/>
          <w:sz w:val="24"/>
          <w:szCs w:val="24"/>
        </w:rPr>
        <w:t>Représentant(e) légal(e) de l’association</w:t>
      </w:r>
      <w:r w:rsidR="002614BF">
        <w:rPr>
          <w:rStyle w:val="Appelnotedebasdep"/>
          <w:rFonts w:ascii="Arial" w:hAnsi="Arial" w:cs="Arial"/>
          <w:sz w:val="24"/>
          <w:szCs w:val="24"/>
        </w:rPr>
        <w:footnoteReference w:id="4"/>
      </w:r>
    </w:p>
    <w:p w:rsidR="008A24E1" w:rsidRDefault="00233473" w:rsidP="00A93DD8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Nom :</w:t>
      </w:r>
      <w:r w:rsidR="00853094">
        <w:rPr>
          <w:rFonts w:ascii="Arial" w:hAnsi="Arial" w:cs="Arial"/>
          <w:sz w:val="24"/>
          <w:szCs w:val="24"/>
        </w:rPr>
        <w:tab/>
      </w:r>
      <w:r w:rsidR="008A24E1">
        <w:rPr>
          <w:rFonts w:ascii="Arial" w:hAnsi="Arial" w:cs="Arial"/>
          <w:sz w:val="24"/>
          <w:szCs w:val="24"/>
        </w:rPr>
        <w:t xml:space="preserve"> </w:t>
      </w:r>
      <w:r w:rsidR="00655AE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2070106023"/>
          <w:placeholder>
            <w:docPart w:val="588F7C0C83C84A16AE332348A53AD64F"/>
          </w:placeholder>
          <w:showingPlcHdr/>
          <w:text/>
        </w:sdtPr>
        <w:sdtEndPr/>
        <w:sdtContent>
          <w:r w:rsidR="00655AE8" w:rsidRPr="00BF584F">
            <w:rPr>
              <w:rStyle w:val="cadreremplir"/>
              <w:i w:val="0"/>
            </w:rPr>
            <w:t>Cliquez ou appuyez ici pour entrer du texte.</w:t>
          </w:r>
        </w:sdtContent>
      </w:sdt>
      <w:r w:rsidR="008A24E1">
        <w:rPr>
          <w:rFonts w:ascii="Arial" w:hAnsi="Arial" w:cs="Arial"/>
          <w:sz w:val="24"/>
          <w:szCs w:val="24"/>
        </w:rPr>
        <w:tab/>
      </w:r>
    </w:p>
    <w:p w:rsidR="008A24E1" w:rsidRDefault="00A93DD8" w:rsidP="00A93DD8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i w:val="0"/>
            <w:sz w:val="32"/>
            <w:szCs w:val="32"/>
          </w:rPr>
          <w:id w:val="1518502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i w:val="0"/>
              <w:sz w:val="32"/>
              <w:szCs w:val="32"/>
            </w:rPr>
            <w:t>☐</w:t>
          </w:r>
        </w:sdtContent>
      </w:sdt>
      <w:r w:rsidR="00853094">
        <w:rPr>
          <w:rFonts w:ascii="Arial" w:hAnsi="Arial" w:cs="Arial"/>
          <w:i w:val="0"/>
          <w:sz w:val="32"/>
          <w:szCs w:val="32"/>
        </w:rPr>
        <w:t xml:space="preserve"> </w:t>
      </w:r>
      <w:r w:rsidR="008A24E1">
        <w:rPr>
          <w:rFonts w:ascii="Arial" w:hAnsi="Arial" w:cs="Arial"/>
          <w:sz w:val="24"/>
          <w:szCs w:val="24"/>
        </w:rPr>
        <w:t>Agissant en mon nom propre</w:t>
      </w:r>
      <w:r w:rsidR="002614BF">
        <w:rPr>
          <w:rStyle w:val="Appelnotedebasdep"/>
          <w:rFonts w:ascii="Arial" w:hAnsi="Arial" w:cs="Arial"/>
          <w:sz w:val="24"/>
          <w:szCs w:val="24"/>
        </w:rPr>
        <w:footnoteReference w:id="5"/>
      </w:r>
      <w:r w:rsidR="00B6301A">
        <w:rPr>
          <w:rFonts w:ascii="Arial" w:hAnsi="Arial" w:cs="Arial"/>
          <w:sz w:val="24"/>
          <w:szCs w:val="24"/>
        </w:rPr>
        <w:tab/>
      </w:r>
      <w:r w:rsidR="00B6301A">
        <w:rPr>
          <w:rFonts w:ascii="Arial" w:hAnsi="Arial" w:cs="Arial"/>
          <w:sz w:val="24"/>
          <w:szCs w:val="24"/>
        </w:rPr>
        <w:tab/>
      </w:r>
      <w:r w:rsidR="00B6301A">
        <w:rPr>
          <w:rFonts w:ascii="Arial" w:hAnsi="Arial" w:cs="Arial"/>
          <w:sz w:val="24"/>
          <w:szCs w:val="24"/>
        </w:rPr>
        <w:tab/>
      </w:r>
    </w:p>
    <w:p w:rsidR="008A24E1" w:rsidRDefault="00853094" w:rsidP="007C3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</w:t>
      </w:r>
      <w:r w:rsidR="008A24E1">
        <w:rPr>
          <w:rFonts w:ascii="Arial" w:hAnsi="Arial" w:cs="Arial"/>
          <w:sz w:val="24"/>
          <w:szCs w:val="24"/>
        </w:rPr>
        <w:t>ertifie</w:t>
      </w:r>
      <w:proofErr w:type="gramEnd"/>
      <w:r w:rsidR="008A24E1">
        <w:rPr>
          <w:rFonts w:ascii="Arial" w:hAnsi="Arial" w:cs="Arial"/>
          <w:sz w:val="24"/>
          <w:szCs w:val="24"/>
        </w:rPr>
        <w:t xml:space="preserve"> exactes les informations fournies dans le présent dossier.</w:t>
      </w:r>
    </w:p>
    <w:p w:rsidR="008A24E1" w:rsidRDefault="008A24E1" w:rsidP="007C3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:rsidR="00B6301A" w:rsidRDefault="008A24E1" w:rsidP="007C3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Fait le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368988430"/>
          <w:placeholder>
            <w:docPart w:val="260EEBD9C64D432AB029DD30AE377E5A"/>
          </w:placeholder>
          <w:showingPlcHdr/>
          <w:text/>
        </w:sdtPr>
        <w:sdtEndPr/>
        <w:sdtContent>
          <w:r w:rsidR="00B6301A" w:rsidRPr="00BF584F">
            <w:rPr>
              <w:rStyle w:val="cadreremplir"/>
              <w:i w:val="0"/>
            </w:rPr>
            <w:t>Cliquez ou appuyez ici pour entrer du texte.</w:t>
          </w:r>
        </w:sdtContent>
      </w:sdt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8A24E1" w:rsidRDefault="008A24E1" w:rsidP="007C3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 w:rsidR="00B6301A">
        <w:rPr>
          <w:rFonts w:ascii="Arial" w:hAnsi="Arial" w:cs="Arial"/>
          <w:sz w:val="24"/>
          <w:szCs w:val="24"/>
        </w:rPr>
        <w:tab/>
      </w:r>
      <w:r w:rsidR="00B6301A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870755147"/>
          <w:placeholder>
            <w:docPart w:val="0D2E934B3291435196FDBD7D3415CAB5"/>
          </w:placeholder>
          <w:showingPlcHdr/>
          <w:text/>
        </w:sdtPr>
        <w:sdtEndPr/>
        <w:sdtContent>
          <w:r w:rsidR="00B6301A" w:rsidRPr="00BF584F">
            <w:rPr>
              <w:rStyle w:val="cadreremplir"/>
              <w:i w:val="0"/>
            </w:rPr>
            <w:t>Cliquez ou appuyez ici pour entrer du texte.</w:t>
          </w:r>
        </w:sdtContent>
      </w:sdt>
    </w:p>
    <w:p w:rsidR="007C37A8" w:rsidRDefault="007C37A8" w:rsidP="007C3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:rsidR="008A24E1" w:rsidRDefault="008A24E1" w:rsidP="007C3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Signature</w:t>
      </w:r>
    </w:p>
    <w:p w:rsidR="007C37A8" w:rsidRDefault="007C37A8" w:rsidP="007C3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:rsidR="008A24E1" w:rsidRDefault="008A24E1" w:rsidP="008A24E1">
      <w:pPr>
        <w:rPr>
          <w:rFonts w:ascii="Arial" w:hAnsi="Arial" w:cs="Arial"/>
          <w:sz w:val="24"/>
          <w:szCs w:val="24"/>
        </w:rPr>
      </w:pPr>
    </w:p>
    <w:bookmarkEnd w:id="4"/>
    <w:p w:rsidR="008A24E1" w:rsidRPr="008A24E1" w:rsidRDefault="008A24E1" w:rsidP="008A24E1">
      <w:pPr>
        <w:rPr>
          <w:rFonts w:ascii="Arial" w:hAnsi="Arial" w:cs="Arial"/>
          <w:sz w:val="24"/>
          <w:szCs w:val="24"/>
        </w:rPr>
      </w:pPr>
    </w:p>
    <w:sectPr w:rsidR="008A24E1" w:rsidRPr="008A24E1" w:rsidSect="00F728CB">
      <w:footerReference w:type="default" r:id="rId9"/>
      <w:pgSz w:w="12240" w:h="15840"/>
      <w:pgMar w:top="1417" w:right="1417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02AF" w:rsidRDefault="003202AF" w:rsidP="00A00B56">
      <w:pPr>
        <w:spacing w:after="0" w:line="240" w:lineRule="auto"/>
      </w:pPr>
      <w:r>
        <w:separator/>
      </w:r>
    </w:p>
  </w:endnote>
  <w:endnote w:type="continuationSeparator" w:id="0">
    <w:p w:rsidR="003202AF" w:rsidRDefault="003202AF" w:rsidP="00A00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741" w:rsidRDefault="00D93741">
    <w:pPr>
      <w:pStyle w:val="Pieddepage"/>
    </w:pPr>
    <w:bookmarkStart w:id="6" w:name="_Hlk503621137"/>
    <w:bookmarkStart w:id="7" w:name="_Hlk503621138"/>
    <w:r w:rsidRPr="00D93741">
      <w:t>Fondation Alakazam – 6 Rue de la Grande Bruyère, 1440 Braine</w:t>
    </w:r>
    <w:r w:rsidR="006B39F3">
      <w:t>-</w:t>
    </w:r>
    <w:r w:rsidRPr="00D93741">
      <w:t>le</w:t>
    </w:r>
    <w:r w:rsidR="006B39F3">
      <w:t>-</w:t>
    </w:r>
    <w:r w:rsidRPr="00D93741">
      <w:t>Château – N° d’entreprise 0679520335</w:t>
    </w:r>
  </w:p>
  <w:p w:rsidR="00D93741" w:rsidRDefault="00CC3DF1">
    <w:pPr>
      <w:pStyle w:val="Pieddepage"/>
    </w:pPr>
    <w:r>
      <w:tab/>
    </w:r>
    <w:r w:rsidR="00A81B02">
      <w:t xml:space="preserve">FR </w:t>
    </w:r>
    <w:r w:rsidR="00D93741">
      <w:t>v1 1</w:t>
    </w:r>
    <w:r w:rsidR="00DB7FE3">
      <w:t>8</w:t>
    </w:r>
    <w:r w:rsidR="00D93741">
      <w:t>/</w:t>
    </w:r>
    <w:r w:rsidR="00564B6E">
      <w:t>01</w:t>
    </w:r>
    <w:r w:rsidR="00D93741">
      <w:t xml:space="preserve">/2018 </w:t>
    </w:r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02AF" w:rsidRDefault="003202AF" w:rsidP="00A00B56">
      <w:pPr>
        <w:spacing w:after="0" w:line="240" w:lineRule="auto"/>
      </w:pPr>
      <w:r>
        <w:separator/>
      </w:r>
    </w:p>
  </w:footnote>
  <w:footnote w:type="continuationSeparator" w:id="0">
    <w:p w:rsidR="003202AF" w:rsidRDefault="003202AF" w:rsidP="00A00B56">
      <w:pPr>
        <w:spacing w:after="0" w:line="240" w:lineRule="auto"/>
      </w:pPr>
      <w:r>
        <w:continuationSeparator/>
      </w:r>
    </w:p>
  </w:footnote>
  <w:footnote w:id="1">
    <w:p w:rsidR="00A00B56" w:rsidRDefault="00A00B56" w:rsidP="00A00B56">
      <w:pPr>
        <w:rPr>
          <w:rFonts w:ascii="Arial" w:hAnsi="Arial" w:cs="Arial"/>
          <w:sz w:val="24"/>
          <w:szCs w:val="24"/>
        </w:rPr>
      </w:pPr>
      <w:r>
        <w:rPr>
          <w:rStyle w:val="Appelnotedebasdep"/>
        </w:rPr>
        <w:footnoteRef/>
      </w:r>
      <w:r>
        <w:t xml:space="preserve"> </w:t>
      </w:r>
      <w:r w:rsidR="0050231A">
        <w:rPr>
          <w:rFonts w:ascii="Arial" w:hAnsi="Arial" w:cs="Arial"/>
          <w:sz w:val="20"/>
          <w:szCs w:val="20"/>
        </w:rPr>
        <w:t>C</w:t>
      </w:r>
      <w:r w:rsidRPr="00A00B56">
        <w:rPr>
          <w:rFonts w:ascii="Arial" w:hAnsi="Arial" w:cs="Arial"/>
          <w:sz w:val="20"/>
          <w:szCs w:val="20"/>
        </w:rPr>
        <w:t xml:space="preserve">onformément aux statuts de la </w:t>
      </w:r>
      <w:r w:rsidR="0050231A">
        <w:rPr>
          <w:rFonts w:ascii="Arial" w:hAnsi="Arial" w:cs="Arial"/>
          <w:sz w:val="20"/>
          <w:szCs w:val="20"/>
        </w:rPr>
        <w:t>F</w:t>
      </w:r>
      <w:r w:rsidRPr="00A00B56">
        <w:rPr>
          <w:rFonts w:ascii="Arial" w:hAnsi="Arial" w:cs="Arial"/>
          <w:sz w:val="20"/>
          <w:szCs w:val="20"/>
        </w:rPr>
        <w:t xml:space="preserve">ondation </w:t>
      </w:r>
      <w:r w:rsidR="00782726">
        <w:rPr>
          <w:rFonts w:ascii="Arial" w:hAnsi="Arial" w:cs="Arial"/>
          <w:sz w:val="20"/>
          <w:szCs w:val="20"/>
        </w:rPr>
        <w:t>peuvent uniquement faire une demande</w:t>
      </w:r>
      <w:r w:rsidRPr="00A00B56">
        <w:rPr>
          <w:rFonts w:ascii="Arial" w:hAnsi="Arial" w:cs="Arial"/>
          <w:sz w:val="20"/>
          <w:szCs w:val="20"/>
        </w:rPr>
        <w:t xml:space="preserve"> les particuliers de nationalité belge ou résidant légalement en </w:t>
      </w:r>
      <w:r w:rsidR="00782726">
        <w:rPr>
          <w:rFonts w:ascii="Arial" w:hAnsi="Arial" w:cs="Arial"/>
          <w:sz w:val="20"/>
          <w:szCs w:val="20"/>
        </w:rPr>
        <w:t>Belgique et</w:t>
      </w:r>
      <w:r w:rsidR="00782726" w:rsidRPr="00782726">
        <w:rPr>
          <w:rFonts w:ascii="Arial" w:hAnsi="Arial" w:cs="Arial"/>
          <w:sz w:val="20"/>
          <w:szCs w:val="20"/>
        </w:rPr>
        <w:t xml:space="preserve"> </w:t>
      </w:r>
      <w:r w:rsidR="00782726" w:rsidRPr="00A00B56">
        <w:rPr>
          <w:rFonts w:ascii="Arial" w:hAnsi="Arial" w:cs="Arial"/>
          <w:sz w:val="20"/>
          <w:szCs w:val="20"/>
        </w:rPr>
        <w:t xml:space="preserve">les associations </w:t>
      </w:r>
      <w:r w:rsidR="00782726">
        <w:rPr>
          <w:rFonts w:ascii="Arial" w:hAnsi="Arial" w:cs="Arial"/>
          <w:sz w:val="20"/>
          <w:szCs w:val="20"/>
        </w:rPr>
        <w:t>belges sans but lucratif.</w:t>
      </w:r>
    </w:p>
    <w:p w:rsidR="00A00B56" w:rsidRDefault="00A00B56">
      <w:pPr>
        <w:pStyle w:val="Notedebasdepage"/>
      </w:pPr>
      <w:bookmarkStart w:id="0" w:name="_GoBack"/>
      <w:bookmarkEnd w:id="0"/>
    </w:p>
  </w:footnote>
  <w:footnote w:id="2">
    <w:p w:rsidR="00A00B56" w:rsidRPr="00CA05CC" w:rsidRDefault="00A00B56" w:rsidP="00A00B56">
      <w:pPr>
        <w:pStyle w:val="Paragraphedeliste"/>
        <w:spacing w:after="0" w:line="240" w:lineRule="auto"/>
        <w:ind w:left="0"/>
        <w:rPr>
          <w:rFonts w:ascii="Arial" w:hAnsi="Arial" w:cs="Arial"/>
          <w:i w:val="0"/>
          <w:sz w:val="24"/>
          <w:szCs w:val="24"/>
        </w:rPr>
      </w:pPr>
      <w:r>
        <w:rPr>
          <w:rStyle w:val="Appelnotedebasdep"/>
        </w:rPr>
        <w:footnoteRef/>
      </w:r>
      <w:r>
        <w:t xml:space="preserve"> </w:t>
      </w:r>
      <w:r w:rsidRPr="00A00B56">
        <w:rPr>
          <w:rFonts w:ascii="Arial" w:hAnsi="Arial" w:cs="Arial"/>
          <w:sz w:val="20"/>
          <w:szCs w:val="20"/>
        </w:rPr>
        <w:t>Si vous avez répondu oui à la question</w:t>
      </w:r>
      <w:r>
        <w:rPr>
          <w:rFonts w:ascii="Arial" w:hAnsi="Arial" w:cs="Arial"/>
          <w:sz w:val="20"/>
          <w:szCs w:val="20"/>
        </w:rPr>
        <w:t xml:space="preserve"> 2</w:t>
      </w:r>
      <w:r w:rsidR="00246356">
        <w:rPr>
          <w:rFonts w:ascii="Arial" w:hAnsi="Arial" w:cs="Arial"/>
          <w:sz w:val="20"/>
          <w:szCs w:val="20"/>
        </w:rPr>
        <w:t xml:space="preserve">) c. </w:t>
      </w:r>
      <w:r w:rsidR="00BE15F0">
        <w:rPr>
          <w:rFonts w:ascii="Arial" w:hAnsi="Arial" w:cs="Arial"/>
          <w:sz w:val="20"/>
          <w:szCs w:val="20"/>
        </w:rPr>
        <w:t>V</w:t>
      </w:r>
      <w:r w:rsidR="00246356">
        <w:rPr>
          <w:rFonts w:ascii="Arial" w:hAnsi="Arial" w:cs="Arial"/>
          <w:sz w:val="20"/>
          <w:szCs w:val="20"/>
        </w:rPr>
        <w:t>otre demande concerne donc un projet spécifique.</w:t>
      </w:r>
    </w:p>
    <w:p w:rsidR="00A00B56" w:rsidRDefault="00A00B56">
      <w:pPr>
        <w:pStyle w:val="Notedebasdepage"/>
      </w:pPr>
    </w:p>
  </w:footnote>
  <w:footnote w:id="3">
    <w:p w:rsidR="00B45C2B" w:rsidRPr="00CA05CC" w:rsidRDefault="00B45C2B" w:rsidP="00B45C2B">
      <w:pPr>
        <w:pStyle w:val="Paragraphedeliste"/>
        <w:ind w:left="0"/>
        <w:rPr>
          <w:rFonts w:ascii="Arial" w:hAnsi="Arial" w:cs="Arial"/>
          <w:i w:val="0"/>
          <w:sz w:val="24"/>
          <w:szCs w:val="24"/>
        </w:rPr>
      </w:pPr>
      <w:r>
        <w:rPr>
          <w:rStyle w:val="Appelnotedebasdep"/>
        </w:rPr>
        <w:footnoteRef/>
      </w:r>
      <w:r>
        <w:t xml:space="preserve"> </w:t>
      </w:r>
      <w:r w:rsidRPr="00B45C2B">
        <w:rPr>
          <w:rFonts w:ascii="Arial" w:hAnsi="Arial" w:cs="Arial"/>
          <w:sz w:val="20"/>
          <w:szCs w:val="20"/>
        </w:rPr>
        <w:t xml:space="preserve">Si vous </w:t>
      </w:r>
      <w:r w:rsidR="000E3F2B">
        <w:rPr>
          <w:rFonts w:ascii="Arial" w:hAnsi="Arial" w:cs="Arial"/>
          <w:sz w:val="20"/>
          <w:szCs w:val="20"/>
        </w:rPr>
        <w:t xml:space="preserve">n’êtes pas un particulier et avez </w:t>
      </w:r>
      <w:r w:rsidRPr="00B45C2B">
        <w:rPr>
          <w:rFonts w:ascii="Arial" w:hAnsi="Arial" w:cs="Arial"/>
          <w:sz w:val="20"/>
          <w:szCs w:val="20"/>
        </w:rPr>
        <w:t>répondu non à la question 2)</w:t>
      </w:r>
      <w:r w:rsidR="004C598A">
        <w:rPr>
          <w:rFonts w:ascii="Arial" w:hAnsi="Arial" w:cs="Arial"/>
          <w:sz w:val="20"/>
          <w:szCs w:val="20"/>
        </w:rPr>
        <w:t xml:space="preserve"> </w:t>
      </w:r>
      <w:r w:rsidR="000E3F2B">
        <w:rPr>
          <w:rFonts w:ascii="Arial" w:hAnsi="Arial" w:cs="Arial"/>
          <w:sz w:val="20"/>
          <w:szCs w:val="20"/>
        </w:rPr>
        <w:t>c.</w:t>
      </w:r>
    </w:p>
    <w:p w:rsidR="00B45C2B" w:rsidRDefault="00B45C2B">
      <w:pPr>
        <w:pStyle w:val="Notedebasdepage"/>
      </w:pPr>
    </w:p>
  </w:footnote>
  <w:footnote w:id="4">
    <w:p w:rsidR="002614BF" w:rsidRPr="002614BF" w:rsidRDefault="002614BF" w:rsidP="002614BF">
      <w:pPr>
        <w:rPr>
          <w:rFonts w:ascii="Arial" w:hAnsi="Arial" w:cs="Arial"/>
          <w:sz w:val="24"/>
          <w:szCs w:val="24"/>
        </w:rPr>
      </w:pPr>
      <w:r>
        <w:rPr>
          <w:rStyle w:val="Appelnotedebasdep"/>
        </w:rPr>
        <w:footnoteRef/>
      </w:r>
      <w:r>
        <w:t xml:space="preserve"> </w:t>
      </w:r>
      <w:proofErr w:type="gramStart"/>
      <w:r w:rsidRPr="002614BF">
        <w:rPr>
          <w:vertAlign w:val="superscript"/>
        </w:rPr>
        <w:t>et</w:t>
      </w:r>
      <w:proofErr w:type="gramEnd"/>
      <w:r w:rsidRPr="002614BF">
        <w:rPr>
          <w:vertAlign w:val="superscript"/>
        </w:rPr>
        <w:t xml:space="preserve"> 5</w:t>
      </w:r>
      <w:r>
        <w:t xml:space="preserve"> </w:t>
      </w:r>
      <w:r>
        <w:rPr>
          <w:rFonts w:ascii="Arial" w:hAnsi="Arial" w:cs="Arial"/>
          <w:sz w:val="24"/>
          <w:szCs w:val="24"/>
        </w:rPr>
        <w:t xml:space="preserve">    </w:t>
      </w:r>
      <w:r w:rsidR="00AD34F2">
        <w:rPr>
          <w:rFonts w:ascii="Arial" w:hAnsi="Arial" w:cs="Arial"/>
          <w:sz w:val="20"/>
          <w:szCs w:val="20"/>
        </w:rPr>
        <w:t>Veuillez cocher la case appropriée.</w:t>
      </w:r>
    </w:p>
  </w:footnote>
  <w:footnote w:id="5">
    <w:p w:rsidR="002614BF" w:rsidRDefault="002614BF">
      <w:pPr>
        <w:pStyle w:val="Notedebasdepag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88757D"/>
    <w:multiLevelType w:val="hybridMultilevel"/>
    <w:tmpl w:val="D6F29EE4"/>
    <w:lvl w:ilvl="0" w:tplc="040C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9348F6"/>
    <w:multiLevelType w:val="hybridMultilevel"/>
    <w:tmpl w:val="DE90BB28"/>
    <w:lvl w:ilvl="0" w:tplc="F9E44EA0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2F63D8D"/>
    <w:multiLevelType w:val="hybridMultilevel"/>
    <w:tmpl w:val="4336CB6A"/>
    <w:lvl w:ilvl="0" w:tplc="A3740648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547124F"/>
    <w:multiLevelType w:val="hybridMultilevel"/>
    <w:tmpl w:val="364C632C"/>
    <w:lvl w:ilvl="0" w:tplc="040C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FE3"/>
    <w:rsid w:val="00021D77"/>
    <w:rsid w:val="000264E7"/>
    <w:rsid w:val="00050E53"/>
    <w:rsid w:val="00080830"/>
    <w:rsid w:val="00087D3F"/>
    <w:rsid w:val="000B3440"/>
    <w:rsid w:val="000C26AA"/>
    <w:rsid w:val="000C3842"/>
    <w:rsid w:val="000C3EC9"/>
    <w:rsid w:val="000D69B9"/>
    <w:rsid w:val="000E3F2B"/>
    <w:rsid w:val="000E67E9"/>
    <w:rsid w:val="00111A1D"/>
    <w:rsid w:val="001264B1"/>
    <w:rsid w:val="0013579D"/>
    <w:rsid w:val="00136D4E"/>
    <w:rsid w:val="00167FF3"/>
    <w:rsid w:val="0018528B"/>
    <w:rsid w:val="001F14F8"/>
    <w:rsid w:val="001F1FB0"/>
    <w:rsid w:val="001F4D4A"/>
    <w:rsid w:val="00204949"/>
    <w:rsid w:val="00220066"/>
    <w:rsid w:val="00232CA6"/>
    <w:rsid w:val="00233473"/>
    <w:rsid w:val="00246356"/>
    <w:rsid w:val="002465A7"/>
    <w:rsid w:val="00253D64"/>
    <w:rsid w:val="002614BF"/>
    <w:rsid w:val="00296B78"/>
    <w:rsid w:val="002A35B3"/>
    <w:rsid w:val="002C1648"/>
    <w:rsid w:val="002F5A9E"/>
    <w:rsid w:val="003108B4"/>
    <w:rsid w:val="00312703"/>
    <w:rsid w:val="003202AF"/>
    <w:rsid w:val="00327D6B"/>
    <w:rsid w:val="003570EB"/>
    <w:rsid w:val="00383899"/>
    <w:rsid w:val="00383B4D"/>
    <w:rsid w:val="003C1A16"/>
    <w:rsid w:val="003D5FDD"/>
    <w:rsid w:val="003D7CF4"/>
    <w:rsid w:val="0042542F"/>
    <w:rsid w:val="004672D4"/>
    <w:rsid w:val="00490D1B"/>
    <w:rsid w:val="00491414"/>
    <w:rsid w:val="004A7430"/>
    <w:rsid w:val="004C1CD8"/>
    <w:rsid w:val="004C598A"/>
    <w:rsid w:val="004F3D47"/>
    <w:rsid w:val="0050231A"/>
    <w:rsid w:val="00522311"/>
    <w:rsid w:val="00537A3C"/>
    <w:rsid w:val="00553BA8"/>
    <w:rsid w:val="00561D1E"/>
    <w:rsid w:val="00564B6E"/>
    <w:rsid w:val="00591AB8"/>
    <w:rsid w:val="005E3CE5"/>
    <w:rsid w:val="005F1441"/>
    <w:rsid w:val="0061762B"/>
    <w:rsid w:val="00621A3B"/>
    <w:rsid w:val="006272A9"/>
    <w:rsid w:val="00653A7D"/>
    <w:rsid w:val="00655AE8"/>
    <w:rsid w:val="00670617"/>
    <w:rsid w:val="00670ACB"/>
    <w:rsid w:val="006B2BBE"/>
    <w:rsid w:val="006B39F3"/>
    <w:rsid w:val="006D2187"/>
    <w:rsid w:val="006E387C"/>
    <w:rsid w:val="0071000F"/>
    <w:rsid w:val="00710D5A"/>
    <w:rsid w:val="007344D4"/>
    <w:rsid w:val="007419C1"/>
    <w:rsid w:val="0074575E"/>
    <w:rsid w:val="0077124F"/>
    <w:rsid w:val="007712D6"/>
    <w:rsid w:val="00771FF3"/>
    <w:rsid w:val="00773EC4"/>
    <w:rsid w:val="00782726"/>
    <w:rsid w:val="00793068"/>
    <w:rsid w:val="007938D5"/>
    <w:rsid w:val="00795230"/>
    <w:rsid w:val="007A3C9A"/>
    <w:rsid w:val="007C37A8"/>
    <w:rsid w:val="007C6AF7"/>
    <w:rsid w:val="007F3FC3"/>
    <w:rsid w:val="008243AD"/>
    <w:rsid w:val="00832A0C"/>
    <w:rsid w:val="0084371B"/>
    <w:rsid w:val="00853094"/>
    <w:rsid w:val="00853EA2"/>
    <w:rsid w:val="00861360"/>
    <w:rsid w:val="00865C60"/>
    <w:rsid w:val="008A0361"/>
    <w:rsid w:val="008A24E1"/>
    <w:rsid w:val="008A497B"/>
    <w:rsid w:val="008B70AB"/>
    <w:rsid w:val="008C63A7"/>
    <w:rsid w:val="00923C82"/>
    <w:rsid w:val="00942198"/>
    <w:rsid w:val="00970D14"/>
    <w:rsid w:val="009A1CD5"/>
    <w:rsid w:val="009B23AD"/>
    <w:rsid w:val="009C2737"/>
    <w:rsid w:val="009C4EC0"/>
    <w:rsid w:val="00A00B56"/>
    <w:rsid w:val="00A536EF"/>
    <w:rsid w:val="00A555CF"/>
    <w:rsid w:val="00A76F4E"/>
    <w:rsid w:val="00A81B02"/>
    <w:rsid w:val="00A93DD8"/>
    <w:rsid w:val="00AC6A2B"/>
    <w:rsid w:val="00AD34F2"/>
    <w:rsid w:val="00AD573B"/>
    <w:rsid w:val="00AF1D64"/>
    <w:rsid w:val="00B4172A"/>
    <w:rsid w:val="00B45C2B"/>
    <w:rsid w:val="00B50766"/>
    <w:rsid w:val="00B6301A"/>
    <w:rsid w:val="00B7144D"/>
    <w:rsid w:val="00BB15DF"/>
    <w:rsid w:val="00BB20AC"/>
    <w:rsid w:val="00BB4A87"/>
    <w:rsid w:val="00BC5FD7"/>
    <w:rsid w:val="00BE15F0"/>
    <w:rsid w:val="00BE6B2F"/>
    <w:rsid w:val="00BF584F"/>
    <w:rsid w:val="00C8291D"/>
    <w:rsid w:val="00C930DF"/>
    <w:rsid w:val="00C9785E"/>
    <w:rsid w:val="00CA05CC"/>
    <w:rsid w:val="00CA30C1"/>
    <w:rsid w:val="00CA79AF"/>
    <w:rsid w:val="00CC3DF1"/>
    <w:rsid w:val="00CE1CD1"/>
    <w:rsid w:val="00CE6B60"/>
    <w:rsid w:val="00D159AC"/>
    <w:rsid w:val="00D36A15"/>
    <w:rsid w:val="00D46754"/>
    <w:rsid w:val="00D527A5"/>
    <w:rsid w:val="00D763A0"/>
    <w:rsid w:val="00D848F6"/>
    <w:rsid w:val="00D93741"/>
    <w:rsid w:val="00DA0387"/>
    <w:rsid w:val="00DB7FE3"/>
    <w:rsid w:val="00DE53FF"/>
    <w:rsid w:val="00DF41BF"/>
    <w:rsid w:val="00E15023"/>
    <w:rsid w:val="00E23242"/>
    <w:rsid w:val="00E26AD6"/>
    <w:rsid w:val="00E35C22"/>
    <w:rsid w:val="00E6040A"/>
    <w:rsid w:val="00E62C98"/>
    <w:rsid w:val="00E62ED8"/>
    <w:rsid w:val="00E64741"/>
    <w:rsid w:val="00E647A1"/>
    <w:rsid w:val="00E67120"/>
    <w:rsid w:val="00E71DD9"/>
    <w:rsid w:val="00E7593D"/>
    <w:rsid w:val="00EC3B37"/>
    <w:rsid w:val="00EE4E3C"/>
    <w:rsid w:val="00F17C6B"/>
    <w:rsid w:val="00F54E87"/>
    <w:rsid w:val="00F728CB"/>
    <w:rsid w:val="00F860A6"/>
    <w:rsid w:val="00FA3A77"/>
    <w:rsid w:val="00FD52B5"/>
    <w:rsid w:val="00FE1263"/>
    <w:rsid w:val="00FE2A93"/>
    <w:rsid w:val="00FF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4078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70AB"/>
    <w:rPr>
      <w:i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V-titre">
    <w:name w:val="PV-titre"/>
    <w:basedOn w:val="Normal"/>
    <w:next w:val="Normal"/>
    <w:qFormat/>
    <w:rsid w:val="00E62C98"/>
    <w:rPr>
      <w:u w:val="single"/>
      <w:lang w:val="fr-FR" w:eastAsia="fr-FR"/>
    </w:rPr>
  </w:style>
  <w:style w:type="character" w:styleId="Textedelespacerserv">
    <w:name w:val="Placeholder Text"/>
    <w:basedOn w:val="Policepardfaut"/>
    <w:uiPriority w:val="99"/>
    <w:semiHidden/>
    <w:rsid w:val="00861360"/>
    <w:rPr>
      <w:color w:val="808080"/>
    </w:rPr>
  </w:style>
  <w:style w:type="paragraph" w:styleId="Paragraphedeliste">
    <w:name w:val="List Paragraph"/>
    <w:basedOn w:val="Normal"/>
    <w:uiPriority w:val="34"/>
    <w:qFormat/>
    <w:rsid w:val="001F1FB0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A00B56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A00B56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A00B56"/>
    <w:rPr>
      <w:vertAlign w:val="superscript"/>
    </w:rPr>
  </w:style>
  <w:style w:type="character" w:customStyle="1" w:styleId="cadreremplir">
    <w:name w:val="cadre à remplir"/>
    <w:basedOn w:val="Policepardfaut"/>
    <w:uiPriority w:val="1"/>
    <w:qFormat/>
    <w:rsid w:val="00BF584F"/>
    <w:rPr>
      <w:rFonts w:ascii="Calibri" w:hAnsi="Calibri"/>
      <w:b w:val="0"/>
      <w:i w:val="0"/>
      <w:sz w:val="24"/>
      <w:bdr w:val="single" w:sz="4" w:space="0" w:color="4472C4" w:themeColor="accent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21A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1A3B"/>
    <w:rPr>
      <w:rFonts w:ascii="Segoe UI" w:hAnsi="Segoe UI" w:cs="Segoe UI"/>
      <w:i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D9374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93741"/>
    <w:rPr>
      <w:i/>
    </w:rPr>
  </w:style>
  <w:style w:type="paragraph" w:styleId="Pieddepage">
    <w:name w:val="footer"/>
    <w:basedOn w:val="Normal"/>
    <w:link w:val="PieddepageCar"/>
    <w:uiPriority w:val="99"/>
    <w:unhideWhenUsed/>
    <w:rsid w:val="00D9374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93741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DCAEA714FD94211A34DE82D85760E9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51F3D06-0D4A-4382-9E4C-D1B472B93077}"/>
      </w:docPartPr>
      <w:docPartBody>
        <w:p w:rsidR="00000000" w:rsidRDefault="00BB2AD6" w:rsidP="00BB2AD6">
          <w:pPr>
            <w:pStyle w:val="6DCAEA714FD94211A34DE82D85760E96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791BC98563664D6498473AFBAE3ECA6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E0DECF3-8AE2-43ED-AF2F-E17E872556A0}"/>
      </w:docPartPr>
      <w:docPartBody>
        <w:p w:rsidR="00000000" w:rsidRDefault="00BB2AD6" w:rsidP="00BB2AD6">
          <w:pPr>
            <w:pStyle w:val="791BC98563664D6498473AFBAE3ECA6B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2A5F8EFF3F3F4394B9E75F75DED330A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FAD8DA3-D38D-48BC-B663-7AC0DA51D1D4}"/>
      </w:docPartPr>
      <w:docPartBody>
        <w:p w:rsidR="00000000" w:rsidRDefault="00BB2AD6" w:rsidP="00BB2AD6">
          <w:pPr>
            <w:pStyle w:val="2A5F8EFF3F3F4394B9E75F75DED330AB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7AA511F1BB9F47F9B5203583C059DEE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53528FF-C283-4E09-ADBC-7428FC7F6B33}"/>
      </w:docPartPr>
      <w:docPartBody>
        <w:p w:rsidR="00000000" w:rsidRDefault="00BB2AD6" w:rsidP="00BB2AD6">
          <w:pPr>
            <w:pStyle w:val="7AA511F1BB9F47F9B5203583C059DEE6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61D44249EB0D436EB392400078360CC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93A8A8-B337-4652-8B23-05337E693B16}"/>
      </w:docPartPr>
      <w:docPartBody>
        <w:p w:rsidR="00000000" w:rsidRDefault="00BB2AD6" w:rsidP="00BB2AD6">
          <w:pPr>
            <w:pStyle w:val="61D44249EB0D436EB392400078360CC9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25D5E1557B744EF7BF2A6DC5E3B0E52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D86049-53F8-42E1-84B7-B0971EF3D33C}"/>
      </w:docPartPr>
      <w:docPartBody>
        <w:p w:rsidR="00000000" w:rsidRDefault="00BB2AD6" w:rsidP="00BB2AD6">
          <w:pPr>
            <w:pStyle w:val="25D5E1557B744EF7BF2A6DC5E3B0E521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90F2835F7DC54AA1BCD8FF4B186033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FC1FEB-2F15-4702-A775-8D0C88652285}"/>
      </w:docPartPr>
      <w:docPartBody>
        <w:p w:rsidR="00000000" w:rsidRDefault="00BB2AD6" w:rsidP="00BB2AD6">
          <w:pPr>
            <w:pStyle w:val="90F2835F7DC54AA1BCD8FF4B18603357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DB14C627182943668E87D6361EFEE8B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F523779-231E-4A80-B414-45FF3BC7C54B}"/>
      </w:docPartPr>
      <w:docPartBody>
        <w:p w:rsidR="00000000" w:rsidRDefault="00BB2AD6" w:rsidP="00BB2AD6">
          <w:pPr>
            <w:pStyle w:val="DB14C627182943668E87D6361EFEE8B2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B9F651B8D8FC4C62BDB70B30D6D177D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4FD02AE-8576-4F97-8526-72F8E052E87E}"/>
      </w:docPartPr>
      <w:docPartBody>
        <w:p w:rsidR="00000000" w:rsidRDefault="00BB2AD6" w:rsidP="00BB2AD6">
          <w:pPr>
            <w:pStyle w:val="B9F651B8D8FC4C62BDB70B30D6D177D0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89F9F4EEE5F144A98A25CF113D96580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BB17FF8-A6CD-4BE1-98FC-E44455A86D05}"/>
      </w:docPartPr>
      <w:docPartBody>
        <w:p w:rsidR="00000000" w:rsidRDefault="00BB2AD6" w:rsidP="00BB2AD6">
          <w:pPr>
            <w:pStyle w:val="89F9F4EEE5F144A98A25CF113D965808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11DC23DF082F4452BF5ED892B258C8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4155E33-957F-4AF5-AF9E-583B2174EC0A}"/>
      </w:docPartPr>
      <w:docPartBody>
        <w:p w:rsidR="00000000" w:rsidRDefault="00BB2AD6" w:rsidP="00BB2AD6">
          <w:pPr>
            <w:pStyle w:val="11DC23DF082F4452BF5ED892B258C8DF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79D4F677C9E7417696C9B02E5E7C91B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DB28384-78F0-49F6-A51E-4FF57A98CC90}"/>
      </w:docPartPr>
      <w:docPartBody>
        <w:p w:rsidR="00000000" w:rsidRDefault="00BB2AD6" w:rsidP="00BB2AD6">
          <w:pPr>
            <w:pStyle w:val="79D4F677C9E7417696C9B02E5E7C91BD2"/>
          </w:pPr>
          <w:r w:rsidRPr="00E23242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3F379AD36C8A4E4EBBDE97CB1A8440C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87C83F-2925-4D20-8DDD-4600249198CD}"/>
      </w:docPartPr>
      <w:docPartBody>
        <w:p w:rsidR="00000000" w:rsidRDefault="00BB2AD6" w:rsidP="00BB2AD6">
          <w:pPr>
            <w:pStyle w:val="3F379AD36C8A4E4EBBDE97CB1A8440C4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ADD34CA1004C479CB693C1E14CDA07C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C8E0AD4-8BE6-44CA-A602-5F49ED6DA106}"/>
      </w:docPartPr>
      <w:docPartBody>
        <w:p w:rsidR="00000000" w:rsidRDefault="00BB2AD6" w:rsidP="00BB2AD6">
          <w:pPr>
            <w:pStyle w:val="ADD34CA1004C479CB693C1E14CDA07C22"/>
          </w:pPr>
          <w:r w:rsidRPr="00E15023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D2C1E49D84754C5B88D9525B9CA30DA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32CDB55-35B8-4F88-A9C0-207DF4B0167A}"/>
      </w:docPartPr>
      <w:docPartBody>
        <w:p w:rsidR="00000000" w:rsidRDefault="00BB2AD6" w:rsidP="00BB2AD6">
          <w:pPr>
            <w:pStyle w:val="D2C1E49D84754C5B88D9525B9CA30DAA2"/>
          </w:pPr>
          <w:r w:rsidRPr="00E15023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439C5AFA399E46FB8C90B2DB52D21ED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30CDADE-1A6D-4660-9E7E-7876CE269D8B}"/>
      </w:docPartPr>
      <w:docPartBody>
        <w:p w:rsidR="00000000" w:rsidRDefault="00BB2AD6" w:rsidP="00BB2AD6">
          <w:pPr>
            <w:pStyle w:val="439C5AFA399E46FB8C90B2DB52D21EDB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D870808EED7842829A1B41EEF5A97C9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5BFC425-8512-4B37-90B1-C83D61D58248}"/>
      </w:docPartPr>
      <w:docPartBody>
        <w:p w:rsidR="00000000" w:rsidRDefault="00BB2AD6" w:rsidP="00BB2AD6">
          <w:pPr>
            <w:pStyle w:val="D870808EED7842829A1B41EEF5A97C94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06049C2D420C4CDBB98C3416D69E55D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3C3A64B-20E7-4615-9FFB-132E1CD18DA6}"/>
      </w:docPartPr>
      <w:docPartBody>
        <w:p w:rsidR="00000000" w:rsidRDefault="00BB2AD6" w:rsidP="00BB2AD6">
          <w:pPr>
            <w:pStyle w:val="06049C2D420C4CDBB98C3416D69E55D2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815FBE2EA85448D3B86AA868976ECB5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914C43D-B43F-474C-A098-EC8C57E10E03}"/>
      </w:docPartPr>
      <w:docPartBody>
        <w:p w:rsidR="00000000" w:rsidRDefault="00BB2AD6" w:rsidP="00BB2AD6">
          <w:pPr>
            <w:pStyle w:val="815FBE2EA85448D3B86AA868976ECB5D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6F83F667D09645CA82D565C624F82EC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114E505-9E9F-4822-B497-9DED8E061795}"/>
      </w:docPartPr>
      <w:docPartBody>
        <w:p w:rsidR="00000000" w:rsidRDefault="00BB2AD6" w:rsidP="00BB2AD6">
          <w:pPr>
            <w:pStyle w:val="6F83F667D09645CA82D565C624F82ECA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80D61C52F8F3415A83191D61CCB6B62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867C1BB-7386-4457-87D8-029CE358E54C}"/>
      </w:docPartPr>
      <w:docPartBody>
        <w:p w:rsidR="00000000" w:rsidRDefault="00BB2AD6" w:rsidP="00BB2AD6">
          <w:pPr>
            <w:pStyle w:val="80D61C52F8F3415A83191D61CCB6B62A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5C7FDF2728024446A8BDB1D10631864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7EDDD0-D095-4F96-A91C-F5B66F45F1E8}"/>
      </w:docPartPr>
      <w:docPartBody>
        <w:p w:rsidR="00000000" w:rsidRDefault="00BB2AD6" w:rsidP="00BB2AD6">
          <w:pPr>
            <w:pStyle w:val="5C7FDF2728024446A8BDB1D106318649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D2C6E0EAF5324EF18F04A0557B80887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8E51020-F159-4247-84C2-C14454515B3E}"/>
      </w:docPartPr>
      <w:docPartBody>
        <w:p w:rsidR="00000000" w:rsidRDefault="00BB2AD6" w:rsidP="00BB2AD6">
          <w:pPr>
            <w:pStyle w:val="D2C6E0EAF5324EF18F04A0557B808874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BAEAD9ABBEE446EA88784E3985C08E2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916A055-798C-49A6-9069-C38BF495A9E8}"/>
      </w:docPartPr>
      <w:docPartBody>
        <w:p w:rsidR="00000000" w:rsidRDefault="00BB2AD6" w:rsidP="00BB2AD6">
          <w:pPr>
            <w:pStyle w:val="BAEAD9ABBEE446EA88784E3985C08E29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0B2C602B320F4779AFA55F54B4EB24B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AA0E95F-6DE0-4084-AE53-A43190396681}"/>
      </w:docPartPr>
      <w:docPartBody>
        <w:p w:rsidR="00000000" w:rsidRDefault="00BB2AD6" w:rsidP="00BB2AD6">
          <w:pPr>
            <w:pStyle w:val="0B2C602B320F4779AFA55F54B4EB24B1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708122166BE14E7DBC01892A259A8E7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C5255E7-8933-4575-9356-0E6138C1735C}"/>
      </w:docPartPr>
      <w:docPartBody>
        <w:p w:rsidR="00000000" w:rsidRDefault="00BB2AD6" w:rsidP="00BB2AD6">
          <w:pPr>
            <w:pStyle w:val="708122166BE14E7DBC01892A259A8E7E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851E53F4225547D2A1CEFCD143EF8F3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5CCB3B3-BC71-4C5B-9DFF-DBF320E14010}"/>
      </w:docPartPr>
      <w:docPartBody>
        <w:p w:rsidR="00000000" w:rsidRDefault="00BB2AD6" w:rsidP="00BB2AD6">
          <w:pPr>
            <w:pStyle w:val="851E53F4225547D2A1CEFCD143EF8F33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27E417D9A6E64074B4C2B5E576AE99C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2B227B8-BFBC-43D7-AED0-9F623CD64FA1}"/>
      </w:docPartPr>
      <w:docPartBody>
        <w:p w:rsidR="00000000" w:rsidRDefault="00BB2AD6" w:rsidP="00BB2AD6">
          <w:pPr>
            <w:pStyle w:val="27E417D9A6E64074B4C2B5E576AE99C52"/>
          </w:pPr>
          <w:r w:rsidRPr="00E15023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BFDB345E435F4F9F85D2E645789E6C5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517B5B5-F471-4377-86AD-7F7E0FB82DFF}"/>
      </w:docPartPr>
      <w:docPartBody>
        <w:p w:rsidR="00000000" w:rsidRDefault="00BB2AD6" w:rsidP="00BB2AD6">
          <w:pPr>
            <w:pStyle w:val="BFDB345E435F4F9F85D2E645789E6C53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5C65946E5CCD4A8E94B885623FA24F1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C38338A-F0BD-4D90-9492-3D49E0F72210}"/>
      </w:docPartPr>
      <w:docPartBody>
        <w:p w:rsidR="00000000" w:rsidRDefault="00BB2AD6" w:rsidP="00BB2AD6">
          <w:pPr>
            <w:pStyle w:val="5C65946E5CCD4A8E94B885623FA24F14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50BECFA2C0C843A0AFC60C32462D5FF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EBE1DBC-1A8D-421A-9A8F-22F08556FEA7}"/>
      </w:docPartPr>
      <w:docPartBody>
        <w:p w:rsidR="00000000" w:rsidRDefault="00BB2AD6" w:rsidP="00BB2AD6">
          <w:pPr>
            <w:pStyle w:val="50BECFA2C0C843A0AFC60C32462D5FFB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BD86DCDA727B46D9B98E3B18FFB58DC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75B58F6-5A18-40CE-802A-264F2A586E20}"/>
      </w:docPartPr>
      <w:docPartBody>
        <w:p w:rsidR="00000000" w:rsidRDefault="00BB2AD6" w:rsidP="00BB2AD6">
          <w:pPr>
            <w:pStyle w:val="BD86DCDA727B46D9B98E3B18FFB58DCF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17B95540FC7641B8B79DCF02D907C1B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FD7D39E-49A3-4EC7-BAE7-84553EFB0575}"/>
      </w:docPartPr>
      <w:docPartBody>
        <w:p w:rsidR="00000000" w:rsidRDefault="00BB2AD6" w:rsidP="00BB2AD6">
          <w:pPr>
            <w:pStyle w:val="17B95540FC7641B8B79DCF02D907C1BB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EC78BD3E41CE4F04AAD6DD912D93943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447DE17-C9AE-41C8-88BF-3E9E168DD4C1}"/>
      </w:docPartPr>
      <w:docPartBody>
        <w:p w:rsidR="00000000" w:rsidRDefault="00BB2AD6" w:rsidP="00BB2AD6">
          <w:pPr>
            <w:pStyle w:val="EC78BD3E41CE4F04AAD6DD912D93943B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251D9514ECA64D01A6E4FB8A94250E6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F261622-7B27-4E8E-8771-3B23DF1A7E3E}"/>
      </w:docPartPr>
      <w:docPartBody>
        <w:p w:rsidR="00000000" w:rsidRDefault="00BB2AD6" w:rsidP="00BB2AD6">
          <w:pPr>
            <w:pStyle w:val="251D9514ECA64D01A6E4FB8A94250E6C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6E8AF9AB8EF44BF0B60A6AB2A426DCC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E87021-A398-44C4-95DB-D7B4DED32122}"/>
      </w:docPartPr>
      <w:docPartBody>
        <w:p w:rsidR="00000000" w:rsidRDefault="00BB2AD6" w:rsidP="00BB2AD6">
          <w:pPr>
            <w:pStyle w:val="6E8AF9AB8EF44BF0B60A6AB2A426DCCB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F5972B9417E641F39A44D6E8E3E244D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40116FD-3504-4783-AE73-07F536E031BB}"/>
      </w:docPartPr>
      <w:docPartBody>
        <w:p w:rsidR="00000000" w:rsidRDefault="00BB2AD6" w:rsidP="00BB2AD6">
          <w:pPr>
            <w:pStyle w:val="F5972B9417E641F39A44D6E8E3E244DA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DDF95AE958084ED0AD1DFA4559DBD6E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EEC922C-CE26-4E8D-9F62-07C6B1B99DDF}"/>
      </w:docPartPr>
      <w:docPartBody>
        <w:p w:rsidR="00000000" w:rsidRDefault="00BB2AD6" w:rsidP="00BB2AD6">
          <w:pPr>
            <w:pStyle w:val="DDF95AE958084ED0AD1DFA4559DBD6EC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F8FBD015F2044816A85EF9429442602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5CEADEA-D1AE-404A-B34B-15438AA9D264}"/>
      </w:docPartPr>
      <w:docPartBody>
        <w:p w:rsidR="00000000" w:rsidRDefault="00BB2AD6" w:rsidP="00BB2AD6">
          <w:pPr>
            <w:pStyle w:val="F8FBD015F2044816A85EF94294426024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C94247CED9FB489DA3199AF362BFC75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2309244-8081-4D1E-B035-1BDFCF0032A3}"/>
      </w:docPartPr>
      <w:docPartBody>
        <w:p w:rsidR="00000000" w:rsidRDefault="00BB2AD6" w:rsidP="00BB2AD6">
          <w:pPr>
            <w:pStyle w:val="C94247CED9FB489DA3199AF362BFC75C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6DF77BB753DD4784B4FEA9DA220A0C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08A6C09-7C92-4667-B8C0-A9FD6064D2DE}"/>
      </w:docPartPr>
      <w:docPartBody>
        <w:p w:rsidR="00000000" w:rsidRDefault="00BB2AD6" w:rsidP="00BB2AD6">
          <w:pPr>
            <w:pStyle w:val="6DF77BB753DD4784B4FEA9DA220A0C38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34E4A2740F9A48DCBFC6A0C75F00026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8A23817-AFD8-4C6C-A288-BAE9A6B0F9A7}"/>
      </w:docPartPr>
      <w:docPartBody>
        <w:p w:rsidR="00000000" w:rsidRDefault="00BB2AD6" w:rsidP="00BB2AD6">
          <w:pPr>
            <w:pStyle w:val="34E4A2740F9A48DCBFC6A0C75F000261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162FBEB61C9F4F43B97AD5756C6DEE9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A574A9C-2887-4C6F-B124-12CE790C9BA7}"/>
      </w:docPartPr>
      <w:docPartBody>
        <w:p w:rsidR="00000000" w:rsidRDefault="00BB2AD6" w:rsidP="00BB2AD6">
          <w:pPr>
            <w:pStyle w:val="162FBEB61C9F4F43B97AD5756C6DEE9D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8301A5E6A11F4FA8A51AA0F252A38E2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774D385-ADBE-4C70-9FE3-0B6743C97204}"/>
      </w:docPartPr>
      <w:docPartBody>
        <w:p w:rsidR="00000000" w:rsidRDefault="00BB2AD6" w:rsidP="00BB2AD6">
          <w:pPr>
            <w:pStyle w:val="8301A5E6A11F4FA8A51AA0F252A38E2E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C335EAD0171D4FD59FFBC7B2DBB14FD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A782C47-E274-4C58-910E-8C584A94F869}"/>
      </w:docPartPr>
      <w:docPartBody>
        <w:p w:rsidR="00000000" w:rsidRDefault="00BB2AD6" w:rsidP="00BB2AD6">
          <w:pPr>
            <w:pStyle w:val="C335EAD0171D4FD59FFBC7B2DBB14FDB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06D5D17A4D5342958F4FBEE59940B86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AB6124C-89FB-4027-949F-74C25CBE4411}"/>
      </w:docPartPr>
      <w:docPartBody>
        <w:p w:rsidR="00000000" w:rsidRDefault="00BB2AD6" w:rsidP="00BB2AD6">
          <w:pPr>
            <w:pStyle w:val="06D5D17A4D5342958F4FBEE59940B869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EFB60CBEB4414992A0F4746EE683660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D744B37-A41C-4CE9-BF96-1E2A5B0FA63E}"/>
      </w:docPartPr>
      <w:docPartBody>
        <w:p w:rsidR="00000000" w:rsidRDefault="00BB2AD6" w:rsidP="00BB2AD6">
          <w:pPr>
            <w:pStyle w:val="EFB60CBEB4414992A0F4746EE683660A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588F7C0C83C84A16AE332348A53AD64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0E47D41-79A0-4340-8A94-800FC29A2FF8}"/>
      </w:docPartPr>
      <w:docPartBody>
        <w:p w:rsidR="00000000" w:rsidRDefault="00BB2AD6" w:rsidP="00BB2AD6">
          <w:pPr>
            <w:pStyle w:val="588F7C0C83C84A16AE332348A53AD64F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260EEBD9C64D432AB029DD30AE377E5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90D71DC-32B2-4E53-ABBD-C7B0B8970E72}"/>
      </w:docPartPr>
      <w:docPartBody>
        <w:p w:rsidR="00000000" w:rsidRDefault="00BB2AD6" w:rsidP="00BB2AD6">
          <w:pPr>
            <w:pStyle w:val="260EEBD9C64D432AB029DD30AE377E5A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  <w:docPart>
      <w:docPartPr>
        <w:name w:val="0D2E934B3291435196FDBD7D3415CAB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B740CCB-F816-44E4-8D5E-E5BA7B0C8EFC}"/>
      </w:docPartPr>
      <w:docPartBody>
        <w:p w:rsidR="00000000" w:rsidRDefault="00BB2AD6" w:rsidP="00BB2AD6">
          <w:pPr>
            <w:pStyle w:val="0D2E934B3291435196FDBD7D3415CAB52"/>
          </w:pPr>
          <w:r w:rsidRPr="00BF584F">
            <w:rPr>
              <w:rStyle w:val="cadreremplir"/>
              <w:i w:val="0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AD6"/>
    <w:rsid w:val="004227FC"/>
    <w:rsid w:val="00BB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cadreremplir">
    <w:name w:val="cadre à remplir"/>
    <w:basedOn w:val="Policepardfaut"/>
    <w:uiPriority w:val="1"/>
    <w:qFormat/>
    <w:rsid w:val="00BB2AD6"/>
    <w:rPr>
      <w:rFonts w:ascii="Calibri" w:hAnsi="Calibri"/>
      <w:b w:val="0"/>
      <w:i w:val="0"/>
      <w:sz w:val="24"/>
      <w:bdr w:val="single" w:sz="4" w:space="0" w:color="4472C4" w:themeColor="accent1"/>
    </w:rPr>
  </w:style>
  <w:style w:type="paragraph" w:customStyle="1" w:styleId="6DCAEA714FD94211A34DE82D85760E96">
    <w:name w:val="6DCAEA714FD94211A34DE82D85760E96"/>
  </w:style>
  <w:style w:type="paragraph" w:customStyle="1" w:styleId="791BC98563664D6498473AFBAE3ECA6B">
    <w:name w:val="791BC98563664D6498473AFBAE3ECA6B"/>
  </w:style>
  <w:style w:type="paragraph" w:customStyle="1" w:styleId="2A5F8EFF3F3F4394B9E75F75DED330AB">
    <w:name w:val="2A5F8EFF3F3F4394B9E75F75DED330AB"/>
  </w:style>
  <w:style w:type="paragraph" w:customStyle="1" w:styleId="7AA511F1BB9F47F9B5203583C059DEE6">
    <w:name w:val="7AA511F1BB9F47F9B5203583C059DEE6"/>
  </w:style>
  <w:style w:type="paragraph" w:customStyle="1" w:styleId="61D44249EB0D436EB392400078360CC9">
    <w:name w:val="61D44249EB0D436EB392400078360CC9"/>
  </w:style>
  <w:style w:type="paragraph" w:customStyle="1" w:styleId="25D5E1557B744EF7BF2A6DC5E3B0E521">
    <w:name w:val="25D5E1557B744EF7BF2A6DC5E3B0E521"/>
  </w:style>
  <w:style w:type="paragraph" w:customStyle="1" w:styleId="90F2835F7DC54AA1BCD8FF4B18603357">
    <w:name w:val="90F2835F7DC54AA1BCD8FF4B18603357"/>
  </w:style>
  <w:style w:type="paragraph" w:customStyle="1" w:styleId="DB14C627182943668E87D6361EFEE8B2">
    <w:name w:val="DB14C627182943668E87D6361EFEE8B2"/>
  </w:style>
  <w:style w:type="paragraph" w:customStyle="1" w:styleId="B9F651B8D8FC4C62BDB70B30D6D177D0">
    <w:name w:val="B9F651B8D8FC4C62BDB70B30D6D177D0"/>
  </w:style>
  <w:style w:type="paragraph" w:customStyle="1" w:styleId="89F9F4EEE5F144A98A25CF113D965808">
    <w:name w:val="89F9F4EEE5F144A98A25CF113D965808"/>
  </w:style>
  <w:style w:type="paragraph" w:customStyle="1" w:styleId="11DC23DF082F4452BF5ED892B258C8DF">
    <w:name w:val="11DC23DF082F4452BF5ED892B258C8DF"/>
  </w:style>
  <w:style w:type="paragraph" w:customStyle="1" w:styleId="79D4F677C9E7417696C9B02E5E7C91BD">
    <w:name w:val="79D4F677C9E7417696C9B02E5E7C91BD"/>
  </w:style>
  <w:style w:type="paragraph" w:customStyle="1" w:styleId="3F379AD36C8A4E4EBBDE97CB1A8440C4">
    <w:name w:val="3F379AD36C8A4E4EBBDE97CB1A8440C4"/>
  </w:style>
  <w:style w:type="paragraph" w:customStyle="1" w:styleId="ADD34CA1004C479CB693C1E14CDA07C2">
    <w:name w:val="ADD34CA1004C479CB693C1E14CDA07C2"/>
  </w:style>
  <w:style w:type="paragraph" w:customStyle="1" w:styleId="D2C1E49D84754C5B88D9525B9CA30DAA">
    <w:name w:val="D2C1E49D84754C5B88D9525B9CA30DAA"/>
  </w:style>
  <w:style w:type="paragraph" w:customStyle="1" w:styleId="439C5AFA399E46FB8C90B2DB52D21EDB">
    <w:name w:val="439C5AFA399E46FB8C90B2DB52D21EDB"/>
  </w:style>
  <w:style w:type="paragraph" w:customStyle="1" w:styleId="D870808EED7842829A1B41EEF5A97C94">
    <w:name w:val="D870808EED7842829A1B41EEF5A97C94"/>
  </w:style>
  <w:style w:type="paragraph" w:customStyle="1" w:styleId="06049C2D420C4CDBB98C3416D69E55D2">
    <w:name w:val="06049C2D420C4CDBB98C3416D69E55D2"/>
  </w:style>
  <w:style w:type="paragraph" w:customStyle="1" w:styleId="815FBE2EA85448D3B86AA868976ECB5D">
    <w:name w:val="815FBE2EA85448D3B86AA868976ECB5D"/>
  </w:style>
  <w:style w:type="paragraph" w:customStyle="1" w:styleId="6F83F667D09645CA82D565C624F82ECA">
    <w:name w:val="6F83F667D09645CA82D565C624F82ECA"/>
  </w:style>
  <w:style w:type="paragraph" w:customStyle="1" w:styleId="80D61C52F8F3415A83191D61CCB6B62A">
    <w:name w:val="80D61C52F8F3415A83191D61CCB6B62A"/>
  </w:style>
  <w:style w:type="paragraph" w:customStyle="1" w:styleId="5C7FDF2728024446A8BDB1D106318649">
    <w:name w:val="5C7FDF2728024446A8BDB1D106318649"/>
  </w:style>
  <w:style w:type="paragraph" w:customStyle="1" w:styleId="D2C6E0EAF5324EF18F04A0557B808874">
    <w:name w:val="D2C6E0EAF5324EF18F04A0557B808874"/>
  </w:style>
  <w:style w:type="paragraph" w:customStyle="1" w:styleId="BAEAD9ABBEE446EA88784E3985C08E29">
    <w:name w:val="BAEAD9ABBEE446EA88784E3985C08E29"/>
  </w:style>
  <w:style w:type="paragraph" w:customStyle="1" w:styleId="0B2C602B320F4779AFA55F54B4EB24B1">
    <w:name w:val="0B2C602B320F4779AFA55F54B4EB24B1"/>
  </w:style>
  <w:style w:type="paragraph" w:customStyle="1" w:styleId="708122166BE14E7DBC01892A259A8E7E">
    <w:name w:val="708122166BE14E7DBC01892A259A8E7E"/>
  </w:style>
  <w:style w:type="paragraph" w:customStyle="1" w:styleId="851E53F4225547D2A1CEFCD143EF8F33">
    <w:name w:val="851E53F4225547D2A1CEFCD143EF8F33"/>
  </w:style>
  <w:style w:type="paragraph" w:customStyle="1" w:styleId="27E417D9A6E64074B4C2B5E576AE99C5">
    <w:name w:val="27E417D9A6E64074B4C2B5E576AE99C5"/>
  </w:style>
  <w:style w:type="paragraph" w:customStyle="1" w:styleId="BFDB345E435F4F9F85D2E645789E6C53">
    <w:name w:val="BFDB345E435F4F9F85D2E645789E6C53"/>
  </w:style>
  <w:style w:type="paragraph" w:customStyle="1" w:styleId="5C65946E5CCD4A8E94B885623FA24F14">
    <w:name w:val="5C65946E5CCD4A8E94B885623FA24F14"/>
  </w:style>
  <w:style w:type="paragraph" w:customStyle="1" w:styleId="50BECFA2C0C843A0AFC60C32462D5FFB">
    <w:name w:val="50BECFA2C0C843A0AFC60C32462D5FFB"/>
  </w:style>
  <w:style w:type="paragraph" w:customStyle="1" w:styleId="BD86DCDA727B46D9B98E3B18FFB58DCF">
    <w:name w:val="BD86DCDA727B46D9B98E3B18FFB58DCF"/>
  </w:style>
  <w:style w:type="paragraph" w:customStyle="1" w:styleId="17B95540FC7641B8B79DCF02D907C1BB">
    <w:name w:val="17B95540FC7641B8B79DCF02D907C1BB"/>
  </w:style>
  <w:style w:type="paragraph" w:customStyle="1" w:styleId="EC78BD3E41CE4F04AAD6DD912D93943B">
    <w:name w:val="EC78BD3E41CE4F04AAD6DD912D93943B"/>
  </w:style>
  <w:style w:type="paragraph" w:customStyle="1" w:styleId="251D9514ECA64D01A6E4FB8A94250E6C">
    <w:name w:val="251D9514ECA64D01A6E4FB8A94250E6C"/>
  </w:style>
  <w:style w:type="paragraph" w:customStyle="1" w:styleId="6E8AF9AB8EF44BF0B60A6AB2A426DCCB">
    <w:name w:val="6E8AF9AB8EF44BF0B60A6AB2A426DCCB"/>
  </w:style>
  <w:style w:type="paragraph" w:customStyle="1" w:styleId="F5972B9417E641F39A44D6E8E3E244DA">
    <w:name w:val="F5972B9417E641F39A44D6E8E3E244DA"/>
  </w:style>
  <w:style w:type="paragraph" w:customStyle="1" w:styleId="DDF95AE958084ED0AD1DFA4559DBD6EC">
    <w:name w:val="DDF95AE958084ED0AD1DFA4559DBD6EC"/>
  </w:style>
  <w:style w:type="paragraph" w:customStyle="1" w:styleId="F8FBD015F2044816A85EF94294426024">
    <w:name w:val="F8FBD015F2044816A85EF94294426024"/>
  </w:style>
  <w:style w:type="paragraph" w:customStyle="1" w:styleId="C94247CED9FB489DA3199AF362BFC75C">
    <w:name w:val="C94247CED9FB489DA3199AF362BFC75C"/>
  </w:style>
  <w:style w:type="paragraph" w:customStyle="1" w:styleId="6DF77BB753DD4784B4FEA9DA220A0C38">
    <w:name w:val="6DF77BB753DD4784B4FEA9DA220A0C38"/>
  </w:style>
  <w:style w:type="paragraph" w:customStyle="1" w:styleId="34E4A2740F9A48DCBFC6A0C75F000261">
    <w:name w:val="34E4A2740F9A48DCBFC6A0C75F000261"/>
  </w:style>
  <w:style w:type="paragraph" w:customStyle="1" w:styleId="162FBEB61C9F4F43B97AD5756C6DEE9D">
    <w:name w:val="162FBEB61C9F4F43B97AD5756C6DEE9D"/>
  </w:style>
  <w:style w:type="paragraph" w:customStyle="1" w:styleId="8301A5E6A11F4FA8A51AA0F252A38E2E">
    <w:name w:val="8301A5E6A11F4FA8A51AA0F252A38E2E"/>
  </w:style>
  <w:style w:type="paragraph" w:customStyle="1" w:styleId="C335EAD0171D4FD59FFBC7B2DBB14FDB">
    <w:name w:val="C335EAD0171D4FD59FFBC7B2DBB14FDB"/>
  </w:style>
  <w:style w:type="paragraph" w:customStyle="1" w:styleId="06D5D17A4D5342958F4FBEE59940B869">
    <w:name w:val="06D5D17A4D5342958F4FBEE59940B869"/>
  </w:style>
  <w:style w:type="paragraph" w:customStyle="1" w:styleId="EFB60CBEB4414992A0F4746EE683660A">
    <w:name w:val="EFB60CBEB4414992A0F4746EE683660A"/>
  </w:style>
  <w:style w:type="paragraph" w:customStyle="1" w:styleId="588F7C0C83C84A16AE332348A53AD64F">
    <w:name w:val="588F7C0C83C84A16AE332348A53AD64F"/>
  </w:style>
  <w:style w:type="paragraph" w:customStyle="1" w:styleId="260EEBD9C64D432AB029DD30AE377E5A">
    <w:name w:val="260EEBD9C64D432AB029DD30AE377E5A"/>
  </w:style>
  <w:style w:type="paragraph" w:customStyle="1" w:styleId="0D2E934B3291435196FDBD7D3415CAB5">
    <w:name w:val="0D2E934B3291435196FDBD7D3415CAB5"/>
  </w:style>
  <w:style w:type="character" w:styleId="Textedelespacerserv">
    <w:name w:val="Placeholder Text"/>
    <w:basedOn w:val="Policepardfaut"/>
    <w:uiPriority w:val="99"/>
    <w:semiHidden/>
    <w:rsid w:val="00BB2AD6"/>
    <w:rPr>
      <w:color w:val="808080"/>
    </w:rPr>
  </w:style>
  <w:style w:type="paragraph" w:customStyle="1" w:styleId="6DCAEA714FD94211A34DE82D85760E961">
    <w:name w:val="6DCAEA714FD94211A34DE82D85760E961"/>
    <w:rsid w:val="00BB2AD6"/>
    <w:rPr>
      <w:rFonts w:eastAsiaTheme="minorHAnsi"/>
      <w:i/>
      <w:lang w:val="fr-BE" w:eastAsia="en-US"/>
    </w:rPr>
  </w:style>
  <w:style w:type="paragraph" w:customStyle="1" w:styleId="791BC98563664D6498473AFBAE3ECA6B1">
    <w:name w:val="791BC98563664D6498473AFBAE3ECA6B1"/>
    <w:rsid w:val="00BB2AD6"/>
    <w:rPr>
      <w:rFonts w:eastAsiaTheme="minorHAnsi"/>
      <w:i/>
      <w:lang w:val="fr-BE" w:eastAsia="en-US"/>
    </w:rPr>
  </w:style>
  <w:style w:type="paragraph" w:customStyle="1" w:styleId="2A5F8EFF3F3F4394B9E75F75DED330AB1">
    <w:name w:val="2A5F8EFF3F3F4394B9E75F75DED330AB1"/>
    <w:rsid w:val="00BB2AD6"/>
    <w:rPr>
      <w:rFonts w:eastAsiaTheme="minorHAnsi"/>
      <w:i/>
      <w:lang w:val="fr-BE" w:eastAsia="en-US"/>
    </w:rPr>
  </w:style>
  <w:style w:type="paragraph" w:customStyle="1" w:styleId="7AA511F1BB9F47F9B5203583C059DEE61">
    <w:name w:val="7AA511F1BB9F47F9B5203583C059DEE61"/>
    <w:rsid w:val="00BB2AD6"/>
    <w:rPr>
      <w:rFonts w:eastAsiaTheme="minorHAnsi"/>
      <w:i/>
      <w:lang w:val="fr-BE" w:eastAsia="en-US"/>
    </w:rPr>
  </w:style>
  <w:style w:type="paragraph" w:customStyle="1" w:styleId="61D44249EB0D436EB392400078360CC91">
    <w:name w:val="61D44249EB0D436EB392400078360CC91"/>
    <w:rsid w:val="00BB2AD6"/>
    <w:rPr>
      <w:rFonts w:eastAsiaTheme="minorHAnsi"/>
      <w:i/>
      <w:lang w:val="fr-BE" w:eastAsia="en-US"/>
    </w:rPr>
  </w:style>
  <w:style w:type="paragraph" w:customStyle="1" w:styleId="25D5E1557B744EF7BF2A6DC5E3B0E5211">
    <w:name w:val="25D5E1557B744EF7BF2A6DC5E3B0E5211"/>
    <w:rsid w:val="00BB2AD6"/>
    <w:rPr>
      <w:rFonts w:eastAsiaTheme="minorHAnsi"/>
      <w:i/>
      <w:lang w:val="fr-BE" w:eastAsia="en-US"/>
    </w:rPr>
  </w:style>
  <w:style w:type="paragraph" w:customStyle="1" w:styleId="90F2835F7DC54AA1BCD8FF4B186033571">
    <w:name w:val="90F2835F7DC54AA1BCD8FF4B186033571"/>
    <w:rsid w:val="00BB2AD6"/>
    <w:rPr>
      <w:rFonts w:eastAsiaTheme="minorHAnsi"/>
      <w:i/>
      <w:lang w:val="fr-BE" w:eastAsia="en-US"/>
    </w:rPr>
  </w:style>
  <w:style w:type="paragraph" w:customStyle="1" w:styleId="DB14C627182943668E87D6361EFEE8B21">
    <w:name w:val="DB14C627182943668E87D6361EFEE8B21"/>
    <w:rsid w:val="00BB2AD6"/>
    <w:rPr>
      <w:rFonts w:eastAsiaTheme="minorHAnsi"/>
      <w:i/>
      <w:lang w:val="fr-BE" w:eastAsia="en-US"/>
    </w:rPr>
  </w:style>
  <w:style w:type="paragraph" w:customStyle="1" w:styleId="B9F651B8D8FC4C62BDB70B30D6D177D01">
    <w:name w:val="B9F651B8D8FC4C62BDB70B30D6D177D01"/>
    <w:rsid w:val="00BB2AD6"/>
    <w:rPr>
      <w:rFonts w:eastAsiaTheme="minorHAnsi"/>
      <w:i/>
      <w:lang w:val="fr-BE" w:eastAsia="en-US"/>
    </w:rPr>
  </w:style>
  <w:style w:type="paragraph" w:customStyle="1" w:styleId="89F9F4EEE5F144A98A25CF113D9658081">
    <w:name w:val="89F9F4EEE5F144A98A25CF113D9658081"/>
    <w:rsid w:val="00BB2AD6"/>
    <w:rPr>
      <w:rFonts w:eastAsiaTheme="minorHAnsi"/>
      <w:i/>
      <w:lang w:val="fr-BE" w:eastAsia="en-US"/>
    </w:rPr>
  </w:style>
  <w:style w:type="paragraph" w:customStyle="1" w:styleId="11DC23DF082F4452BF5ED892B258C8DF1">
    <w:name w:val="11DC23DF082F4452BF5ED892B258C8DF1"/>
    <w:rsid w:val="00BB2AD6"/>
    <w:rPr>
      <w:rFonts w:eastAsiaTheme="minorHAnsi"/>
      <w:i/>
      <w:lang w:val="fr-BE" w:eastAsia="en-US"/>
    </w:rPr>
  </w:style>
  <w:style w:type="paragraph" w:customStyle="1" w:styleId="79D4F677C9E7417696C9B02E5E7C91BD1">
    <w:name w:val="79D4F677C9E7417696C9B02E5E7C91BD1"/>
    <w:rsid w:val="00BB2AD6"/>
    <w:rPr>
      <w:rFonts w:eastAsiaTheme="minorHAnsi"/>
      <w:i/>
      <w:lang w:val="fr-BE" w:eastAsia="en-US"/>
    </w:rPr>
  </w:style>
  <w:style w:type="paragraph" w:customStyle="1" w:styleId="3F379AD36C8A4E4EBBDE97CB1A8440C41">
    <w:name w:val="3F379AD36C8A4E4EBBDE97CB1A8440C4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ADD34CA1004C479CB693C1E14CDA07C21">
    <w:name w:val="ADD34CA1004C479CB693C1E14CDA07C2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D2C1E49D84754C5B88D9525B9CA30DAA1">
    <w:name w:val="D2C1E49D84754C5B88D9525B9CA30DAA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439C5AFA399E46FB8C90B2DB52D21EDB1">
    <w:name w:val="439C5AFA399E46FB8C90B2DB52D21EDB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D870808EED7842829A1B41EEF5A97C941">
    <w:name w:val="D870808EED7842829A1B41EEF5A97C94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06049C2D420C4CDBB98C3416D69E55D21">
    <w:name w:val="06049C2D420C4CDBB98C3416D69E55D2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815FBE2EA85448D3B86AA868976ECB5D1">
    <w:name w:val="815FBE2EA85448D3B86AA868976ECB5D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6F83F667D09645CA82D565C624F82ECA1">
    <w:name w:val="6F83F667D09645CA82D565C624F82ECA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80D61C52F8F3415A83191D61CCB6B62A1">
    <w:name w:val="80D61C52F8F3415A83191D61CCB6B62A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5C7FDF2728024446A8BDB1D1063186491">
    <w:name w:val="5C7FDF2728024446A8BDB1D106318649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D2C6E0EAF5324EF18F04A0557B8088741">
    <w:name w:val="D2C6E0EAF5324EF18F04A0557B808874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BAEAD9ABBEE446EA88784E3985C08E291">
    <w:name w:val="BAEAD9ABBEE446EA88784E3985C08E29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0B2C602B320F4779AFA55F54B4EB24B11">
    <w:name w:val="0B2C602B320F4779AFA55F54B4EB24B1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708122166BE14E7DBC01892A259A8E7E1">
    <w:name w:val="708122166BE14E7DBC01892A259A8E7E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851E53F4225547D2A1CEFCD143EF8F331">
    <w:name w:val="851E53F4225547D2A1CEFCD143EF8F33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27E417D9A6E64074B4C2B5E576AE99C51">
    <w:name w:val="27E417D9A6E64074B4C2B5E576AE99C51"/>
    <w:rsid w:val="00BB2AD6"/>
    <w:rPr>
      <w:rFonts w:eastAsiaTheme="minorHAnsi"/>
      <w:i/>
      <w:lang w:val="fr-BE" w:eastAsia="en-US"/>
    </w:rPr>
  </w:style>
  <w:style w:type="paragraph" w:customStyle="1" w:styleId="BFDB345E435F4F9F85D2E645789E6C531">
    <w:name w:val="BFDB345E435F4F9F85D2E645789E6C531"/>
    <w:rsid w:val="00BB2AD6"/>
    <w:rPr>
      <w:rFonts w:eastAsiaTheme="minorHAnsi"/>
      <w:i/>
      <w:lang w:val="fr-BE" w:eastAsia="en-US"/>
    </w:rPr>
  </w:style>
  <w:style w:type="paragraph" w:customStyle="1" w:styleId="5C65946E5CCD4A8E94B885623FA24F141">
    <w:name w:val="5C65946E5CCD4A8E94B885623FA24F141"/>
    <w:rsid w:val="00BB2AD6"/>
    <w:rPr>
      <w:rFonts w:eastAsiaTheme="minorHAnsi"/>
      <w:i/>
      <w:lang w:val="fr-BE" w:eastAsia="en-US"/>
    </w:rPr>
  </w:style>
  <w:style w:type="paragraph" w:customStyle="1" w:styleId="50BECFA2C0C843A0AFC60C32462D5FFB1">
    <w:name w:val="50BECFA2C0C843A0AFC60C32462D5FFB1"/>
    <w:rsid w:val="00BB2AD6"/>
    <w:rPr>
      <w:rFonts w:eastAsiaTheme="minorHAnsi"/>
      <w:i/>
      <w:lang w:val="fr-BE" w:eastAsia="en-US"/>
    </w:rPr>
  </w:style>
  <w:style w:type="paragraph" w:customStyle="1" w:styleId="BD86DCDA727B46D9B98E3B18FFB58DCF1">
    <w:name w:val="BD86DCDA727B46D9B98E3B18FFB58DCF1"/>
    <w:rsid w:val="00BB2AD6"/>
    <w:rPr>
      <w:rFonts w:eastAsiaTheme="minorHAnsi"/>
      <w:i/>
      <w:lang w:val="fr-BE" w:eastAsia="en-US"/>
    </w:rPr>
  </w:style>
  <w:style w:type="paragraph" w:customStyle="1" w:styleId="17B95540FC7641B8B79DCF02D907C1BB1">
    <w:name w:val="17B95540FC7641B8B79DCF02D907C1BB1"/>
    <w:rsid w:val="00BB2AD6"/>
    <w:rPr>
      <w:rFonts w:eastAsiaTheme="minorHAnsi"/>
      <w:i/>
      <w:lang w:val="fr-BE" w:eastAsia="en-US"/>
    </w:rPr>
  </w:style>
  <w:style w:type="paragraph" w:customStyle="1" w:styleId="EC78BD3E41CE4F04AAD6DD912D93943B1">
    <w:name w:val="EC78BD3E41CE4F04AAD6DD912D93943B1"/>
    <w:rsid w:val="00BB2AD6"/>
    <w:rPr>
      <w:rFonts w:eastAsiaTheme="minorHAnsi"/>
      <w:i/>
      <w:lang w:val="fr-BE" w:eastAsia="en-US"/>
    </w:rPr>
  </w:style>
  <w:style w:type="paragraph" w:customStyle="1" w:styleId="251D9514ECA64D01A6E4FB8A94250E6C1">
    <w:name w:val="251D9514ECA64D01A6E4FB8A94250E6C1"/>
    <w:rsid w:val="00BB2AD6"/>
    <w:rPr>
      <w:rFonts w:eastAsiaTheme="minorHAnsi"/>
      <w:i/>
      <w:lang w:val="fr-BE" w:eastAsia="en-US"/>
    </w:rPr>
  </w:style>
  <w:style w:type="paragraph" w:customStyle="1" w:styleId="6E8AF9AB8EF44BF0B60A6AB2A426DCCB1">
    <w:name w:val="6E8AF9AB8EF44BF0B60A6AB2A426DCCB1"/>
    <w:rsid w:val="00BB2AD6"/>
    <w:rPr>
      <w:rFonts w:eastAsiaTheme="minorHAnsi"/>
      <w:i/>
      <w:lang w:val="fr-BE" w:eastAsia="en-US"/>
    </w:rPr>
  </w:style>
  <w:style w:type="paragraph" w:customStyle="1" w:styleId="F5972B9417E641F39A44D6E8E3E244DA1">
    <w:name w:val="F5972B9417E641F39A44D6E8E3E244DA1"/>
    <w:rsid w:val="00BB2AD6"/>
    <w:rPr>
      <w:rFonts w:eastAsiaTheme="minorHAnsi"/>
      <w:i/>
      <w:lang w:val="fr-BE" w:eastAsia="en-US"/>
    </w:rPr>
  </w:style>
  <w:style w:type="paragraph" w:customStyle="1" w:styleId="DDF95AE958084ED0AD1DFA4559DBD6EC1">
    <w:name w:val="DDF95AE958084ED0AD1DFA4559DBD6EC1"/>
    <w:rsid w:val="00BB2AD6"/>
    <w:rPr>
      <w:rFonts w:eastAsiaTheme="minorHAnsi"/>
      <w:i/>
      <w:lang w:val="fr-BE" w:eastAsia="en-US"/>
    </w:rPr>
  </w:style>
  <w:style w:type="paragraph" w:customStyle="1" w:styleId="F8FBD015F2044816A85EF942944260241">
    <w:name w:val="F8FBD015F2044816A85EF942944260241"/>
    <w:rsid w:val="00BB2AD6"/>
    <w:rPr>
      <w:rFonts w:eastAsiaTheme="minorHAnsi"/>
      <w:i/>
      <w:lang w:val="fr-BE" w:eastAsia="en-US"/>
    </w:rPr>
  </w:style>
  <w:style w:type="paragraph" w:customStyle="1" w:styleId="C94247CED9FB489DA3199AF362BFC75C1">
    <w:name w:val="C94247CED9FB489DA3199AF362BFC75C1"/>
    <w:rsid w:val="00BB2AD6"/>
    <w:rPr>
      <w:rFonts w:eastAsiaTheme="minorHAnsi"/>
      <w:i/>
      <w:lang w:val="fr-BE" w:eastAsia="en-US"/>
    </w:rPr>
  </w:style>
  <w:style w:type="paragraph" w:customStyle="1" w:styleId="6DF77BB753DD4784B4FEA9DA220A0C381">
    <w:name w:val="6DF77BB753DD4784B4FEA9DA220A0C381"/>
    <w:rsid w:val="00BB2AD6"/>
    <w:rPr>
      <w:rFonts w:eastAsiaTheme="minorHAnsi"/>
      <w:i/>
      <w:lang w:val="fr-BE" w:eastAsia="en-US"/>
    </w:rPr>
  </w:style>
  <w:style w:type="paragraph" w:customStyle="1" w:styleId="34E4A2740F9A48DCBFC6A0C75F0002611">
    <w:name w:val="34E4A2740F9A48DCBFC6A0C75F0002611"/>
    <w:rsid w:val="00BB2AD6"/>
    <w:rPr>
      <w:rFonts w:eastAsiaTheme="minorHAnsi"/>
      <w:i/>
      <w:lang w:val="fr-BE" w:eastAsia="en-US"/>
    </w:rPr>
  </w:style>
  <w:style w:type="paragraph" w:customStyle="1" w:styleId="162FBEB61C9F4F43B97AD5756C6DEE9D1">
    <w:name w:val="162FBEB61C9F4F43B97AD5756C6DEE9D1"/>
    <w:rsid w:val="00BB2AD6"/>
    <w:rPr>
      <w:rFonts w:eastAsiaTheme="minorHAnsi"/>
      <w:i/>
      <w:lang w:val="fr-BE" w:eastAsia="en-US"/>
    </w:rPr>
  </w:style>
  <w:style w:type="paragraph" w:customStyle="1" w:styleId="8301A5E6A11F4FA8A51AA0F252A38E2E1">
    <w:name w:val="8301A5E6A11F4FA8A51AA0F252A38E2E1"/>
    <w:rsid w:val="00BB2AD6"/>
    <w:rPr>
      <w:rFonts w:eastAsiaTheme="minorHAnsi"/>
      <w:i/>
      <w:lang w:val="fr-BE" w:eastAsia="en-US"/>
    </w:rPr>
  </w:style>
  <w:style w:type="paragraph" w:customStyle="1" w:styleId="C335EAD0171D4FD59FFBC7B2DBB14FDB1">
    <w:name w:val="C335EAD0171D4FD59FFBC7B2DBB14FDB1"/>
    <w:rsid w:val="00BB2AD6"/>
    <w:rPr>
      <w:rFonts w:eastAsiaTheme="minorHAnsi"/>
      <w:i/>
      <w:lang w:val="fr-BE" w:eastAsia="en-US"/>
    </w:rPr>
  </w:style>
  <w:style w:type="paragraph" w:customStyle="1" w:styleId="06D5D17A4D5342958F4FBEE59940B8691">
    <w:name w:val="06D5D17A4D5342958F4FBEE59940B8691"/>
    <w:rsid w:val="00BB2AD6"/>
    <w:rPr>
      <w:rFonts w:eastAsiaTheme="minorHAnsi"/>
      <w:i/>
      <w:lang w:val="fr-BE" w:eastAsia="en-US"/>
    </w:rPr>
  </w:style>
  <w:style w:type="paragraph" w:customStyle="1" w:styleId="EFB60CBEB4414992A0F4746EE683660A1">
    <w:name w:val="EFB60CBEB4414992A0F4746EE683660A1"/>
    <w:rsid w:val="00BB2AD6"/>
    <w:rPr>
      <w:rFonts w:eastAsiaTheme="minorHAnsi"/>
      <w:i/>
      <w:lang w:val="fr-BE" w:eastAsia="en-US"/>
    </w:rPr>
  </w:style>
  <w:style w:type="paragraph" w:customStyle="1" w:styleId="588F7C0C83C84A16AE332348A53AD64F1">
    <w:name w:val="588F7C0C83C84A16AE332348A53AD64F1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260EEBD9C64D432AB029DD30AE377E5A1">
    <w:name w:val="260EEBD9C64D432AB029DD30AE377E5A1"/>
    <w:rsid w:val="00BB2AD6"/>
    <w:rPr>
      <w:rFonts w:eastAsiaTheme="minorHAnsi"/>
      <w:i/>
      <w:lang w:val="fr-BE" w:eastAsia="en-US"/>
    </w:rPr>
  </w:style>
  <w:style w:type="paragraph" w:customStyle="1" w:styleId="0D2E934B3291435196FDBD7D3415CAB51">
    <w:name w:val="0D2E934B3291435196FDBD7D3415CAB51"/>
    <w:rsid w:val="00BB2AD6"/>
    <w:rPr>
      <w:rFonts w:eastAsiaTheme="minorHAnsi"/>
      <w:i/>
      <w:lang w:val="fr-BE" w:eastAsia="en-US"/>
    </w:rPr>
  </w:style>
  <w:style w:type="paragraph" w:customStyle="1" w:styleId="6DCAEA714FD94211A34DE82D85760E962">
    <w:name w:val="6DCAEA714FD94211A34DE82D85760E962"/>
    <w:rsid w:val="00BB2AD6"/>
    <w:rPr>
      <w:rFonts w:eastAsiaTheme="minorHAnsi"/>
      <w:i/>
      <w:lang w:val="fr-BE" w:eastAsia="en-US"/>
    </w:rPr>
  </w:style>
  <w:style w:type="paragraph" w:customStyle="1" w:styleId="791BC98563664D6498473AFBAE3ECA6B2">
    <w:name w:val="791BC98563664D6498473AFBAE3ECA6B2"/>
    <w:rsid w:val="00BB2AD6"/>
    <w:rPr>
      <w:rFonts w:eastAsiaTheme="minorHAnsi"/>
      <w:i/>
      <w:lang w:val="fr-BE" w:eastAsia="en-US"/>
    </w:rPr>
  </w:style>
  <w:style w:type="paragraph" w:customStyle="1" w:styleId="2A5F8EFF3F3F4394B9E75F75DED330AB2">
    <w:name w:val="2A5F8EFF3F3F4394B9E75F75DED330AB2"/>
    <w:rsid w:val="00BB2AD6"/>
    <w:rPr>
      <w:rFonts w:eastAsiaTheme="minorHAnsi"/>
      <w:i/>
      <w:lang w:val="fr-BE" w:eastAsia="en-US"/>
    </w:rPr>
  </w:style>
  <w:style w:type="paragraph" w:customStyle="1" w:styleId="7AA511F1BB9F47F9B5203583C059DEE62">
    <w:name w:val="7AA511F1BB9F47F9B5203583C059DEE62"/>
    <w:rsid w:val="00BB2AD6"/>
    <w:rPr>
      <w:rFonts w:eastAsiaTheme="minorHAnsi"/>
      <w:i/>
      <w:lang w:val="fr-BE" w:eastAsia="en-US"/>
    </w:rPr>
  </w:style>
  <w:style w:type="paragraph" w:customStyle="1" w:styleId="61D44249EB0D436EB392400078360CC92">
    <w:name w:val="61D44249EB0D436EB392400078360CC92"/>
    <w:rsid w:val="00BB2AD6"/>
    <w:rPr>
      <w:rFonts w:eastAsiaTheme="minorHAnsi"/>
      <w:i/>
      <w:lang w:val="fr-BE" w:eastAsia="en-US"/>
    </w:rPr>
  </w:style>
  <w:style w:type="paragraph" w:customStyle="1" w:styleId="25D5E1557B744EF7BF2A6DC5E3B0E5212">
    <w:name w:val="25D5E1557B744EF7BF2A6DC5E3B0E5212"/>
    <w:rsid w:val="00BB2AD6"/>
    <w:rPr>
      <w:rFonts w:eastAsiaTheme="minorHAnsi"/>
      <w:i/>
      <w:lang w:val="fr-BE" w:eastAsia="en-US"/>
    </w:rPr>
  </w:style>
  <w:style w:type="paragraph" w:customStyle="1" w:styleId="90F2835F7DC54AA1BCD8FF4B186033572">
    <w:name w:val="90F2835F7DC54AA1BCD8FF4B186033572"/>
    <w:rsid w:val="00BB2AD6"/>
    <w:rPr>
      <w:rFonts w:eastAsiaTheme="minorHAnsi"/>
      <w:i/>
      <w:lang w:val="fr-BE" w:eastAsia="en-US"/>
    </w:rPr>
  </w:style>
  <w:style w:type="paragraph" w:customStyle="1" w:styleId="DB14C627182943668E87D6361EFEE8B22">
    <w:name w:val="DB14C627182943668E87D6361EFEE8B22"/>
    <w:rsid w:val="00BB2AD6"/>
    <w:rPr>
      <w:rFonts w:eastAsiaTheme="minorHAnsi"/>
      <w:i/>
      <w:lang w:val="fr-BE" w:eastAsia="en-US"/>
    </w:rPr>
  </w:style>
  <w:style w:type="paragraph" w:customStyle="1" w:styleId="B9F651B8D8FC4C62BDB70B30D6D177D02">
    <w:name w:val="B9F651B8D8FC4C62BDB70B30D6D177D02"/>
    <w:rsid w:val="00BB2AD6"/>
    <w:rPr>
      <w:rFonts w:eastAsiaTheme="minorHAnsi"/>
      <w:i/>
      <w:lang w:val="fr-BE" w:eastAsia="en-US"/>
    </w:rPr>
  </w:style>
  <w:style w:type="paragraph" w:customStyle="1" w:styleId="89F9F4EEE5F144A98A25CF113D9658082">
    <w:name w:val="89F9F4EEE5F144A98A25CF113D9658082"/>
    <w:rsid w:val="00BB2AD6"/>
    <w:rPr>
      <w:rFonts w:eastAsiaTheme="minorHAnsi"/>
      <w:i/>
      <w:lang w:val="fr-BE" w:eastAsia="en-US"/>
    </w:rPr>
  </w:style>
  <w:style w:type="paragraph" w:customStyle="1" w:styleId="11DC23DF082F4452BF5ED892B258C8DF2">
    <w:name w:val="11DC23DF082F4452BF5ED892B258C8DF2"/>
    <w:rsid w:val="00BB2AD6"/>
    <w:rPr>
      <w:rFonts w:eastAsiaTheme="minorHAnsi"/>
      <w:i/>
      <w:lang w:val="fr-BE" w:eastAsia="en-US"/>
    </w:rPr>
  </w:style>
  <w:style w:type="paragraph" w:customStyle="1" w:styleId="79D4F677C9E7417696C9B02E5E7C91BD2">
    <w:name w:val="79D4F677C9E7417696C9B02E5E7C91BD2"/>
    <w:rsid w:val="00BB2AD6"/>
    <w:rPr>
      <w:rFonts w:eastAsiaTheme="minorHAnsi"/>
      <w:i/>
      <w:lang w:val="fr-BE" w:eastAsia="en-US"/>
    </w:rPr>
  </w:style>
  <w:style w:type="paragraph" w:customStyle="1" w:styleId="3F379AD36C8A4E4EBBDE97CB1A8440C42">
    <w:name w:val="3F379AD36C8A4E4EBBDE97CB1A8440C4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ADD34CA1004C479CB693C1E14CDA07C22">
    <w:name w:val="ADD34CA1004C479CB693C1E14CDA07C2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D2C1E49D84754C5B88D9525B9CA30DAA2">
    <w:name w:val="D2C1E49D84754C5B88D9525B9CA30DAA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439C5AFA399E46FB8C90B2DB52D21EDB2">
    <w:name w:val="439C5AFA399E46FB8C90B2DB52D21EDB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D870808EED7842829A1B41EEF5A97C942">
    <w:name w:val="D870808EED7842829A1B41EEF5A97C94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06049C2D420C4CDBB98C3416D69E55D22">
    <w:name w:val="06049C2D420C4CDBB98C3416D69E55D2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815FBE2EA85448D3B86AA868976ECB5D2">
    <w:name w:val="815FBE2EA85448D3B86AA868976ECB5D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6F83F667D09645CA82D565C624F82ECA2">
    <w:name w:val="6F83F667D09645CA82D565C624F82ECA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80D61C52F8F3415A83191D61CCB6B62A2">
    <w:name w:val="80D61C52F8F3415A83191D61CCB6B62A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5C7FDF2728024446A8BDB1D1063186492">
    <w:name w:val="5C7FDF2728024446A8BDB1D106318649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D2C6E0EAF5324EF18F04A0557B8088742">
    <w:name w:val="D2C6E0EAF5324EF18F04A0557B808874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BAEAD9ABBEE446EA88784E3985C08E292">
    <w:name w:val="BAEAD9ABBEE446EA88784E3985C08E29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0B2C602B320F4779AFA55F54B4EB24B12">
    <w:name w:val="0B2C602B320F4779AFA55F54B4EB24B1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708122166BE14E7DBC01892A259A8E7E2">
    <w:name w:val="708122166BE14E7DBC01892A259A8E7E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851E53F4225547D2A1CEFCD143EF8F332">
    <w:name w:val="851E53F4225547D2A1CEFCD143EF8F33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27E417D9A6E64074B4C2B5E576AE99C52">
    <w:name w:val="27E417D9A6E64074B4C2B5E576AE99C52"/>
    <w:rsid w:val="00BB2AD6"/>
    <w:rPr>
      <w:rFonts w:eastAsiaTheme="minorHAnsi"/>
      <w:i/>
      <w:lang w:val="fr-BE" w:eastAsia="en-US"/>
    </w:rPr>
  </w:style>
  <w:style w:type="paragraph" w:customStyle="1" w:styleId="BFDB345E435F4F9F85D2E645789E6C532">
    <w:name w:val="BFDB345E435F4F9F85D2E645789E6C532"/>
    <w:rsid w:val="00BB2AD6"/>
    <w:rPr>
      <w:rFonts w:eastAsiaTheme="minorHAnsi"/>
      <w:i/>
      <w:lang w:val="fr-BE" w:eastAsia="en-US"/>
    </w:rPr>
  </w:style>
  <w:style w:type="paragraph" w:customStyle="1" w:styleId="5C65946E5CCD4A8E94B885623FA24F142">
    <w:name w:val="5C65946E5CCD4A8E94B885623FA24F142"/>
    <w:rsid w:val="00BB2AD6"/>
    <w:rPr>
      <w:rFonts w:eastAsiaTheme="minorHAnsi"/>
      <w:i/>
      <w:lang w:val="fr-BE" w:eastAsia="en-US"/>
    </w:rPr>
  </w:style>
  <w:style w:type="paragraph" w:customStyle="1" w:styleId="50BECFA2C0C843A0AFC60C32462D5FFB2">
    <w:name w:val="50BECFA2C0C843A0AFC60C32462D5FFB2"/>
    <w:rsid w:val="00BB2AD6"/>
    <w:rPr>
      <w:rFonts w:eastAsiaTheme="minorHAnsi"/>
      <w:i/>
      <w:lang w:val="fr-BE" w:eastAsia="en-US"/>
    </w:rPr>
  </w:style>
  <w:style w:type="paragraph" w:customStyle="1" w:styleId="BD86DCDA727B46D9B98E3B18FFB58DCF2">
    <w:name w:val="BD86DCDA727B46D9B98E3B18FFB58DCF2"/>
    <w:rsid w:val="00BB2AD6"/>
    <w:rPr>
      <w:rFonts w:eastAsiaTheme="minorHAnsi"/>
      <w:i/>
      <w:lang w:val="fr-BE" w:eastAsia="en-US"/>
    </w:rPr>
  </w:style>
  <w:style w:type="paragraph" w:customStyle="1" w:styleId="17B95540FC7641B8B79DCF02D907C1BB2">
    <w:name w:val="17B95540FC7641B8B79DCF02D907C1BB2"/>
    <w:rsid w:val="00BB2AD6"/>
    <w:rPr>
      <w:rFonts w:eastAsiaTheme="minorHAnsi"/>
      <w:i/>
      <w:lang w:val="fr-BE" w:eastAsia="en-US"/>
    </w:rPr>
  </w:style>
  <w:style w:type="paragraph" w:customStyle="1" w:styleId="EC78BD3E41CE4F04AAD6DD912D93943B2">
    <w:name w:val="EC78BD3E41CE4F04AAD6DD912D93943B2"/>
    <w:rsid w:val="00BB2AD6"/>
    <w:rPr>
      <w:rFonts w:eastAsiaTheme="minorHAnsi"/>
      <w:i/>
      <w:lang w:val="fr-BE" w:eastAsia="en-US"/>
    </w:rPr>
  </w:style>
  <w:style w:type="paragraph" w:customStyle="1" w:styleId="251D9514ECA64D01A6E4FB8A94250E6C2">
    <w:name w:val="251D9514ECA64D01A6E4FB8A94250E6C2"/>
    <w:rsid w:val="00BB2AD6"/>
    <w:rPr>
      <w:rFonts w:eastAsiaTheme="minorHAnsi"/>
      <w:i/>
      <w:lang w:val="fr-BE" w:eastAsia="en-US"/>
    </w:rPr>
  </w:style>
  <w:style w:type="paragraph" w:customStyle="1" w:styleId="6E8AF9AB8EF44BF0B60A6AB2A426DCCB2">
    <w:name w:val="6E8AF9AB8EF44BF0B60A6AB2A426DCCB2"/>
    <w:rsid w:val="00BB2AD6"/>
    <w:rPr>
      <w:rFonts w:eastAsiaTheme="minorHAnsi"/>
      <w:i/>
      <w:lang w:val="fr-BE" w:eastAsia="en-US"/>
    </w:rPr>
  </w:style>
  <w:style w:type="paragraph" w:customStyle="1" w:styleId="F5972B9417E641F39A44D6E8E3E244DA2">
    <w:name w:val="F5972B9417E641F39A44D6E8E3E244DA2"/>
    <w:rsid w:val="00BB2AD6"/>
    <w:rPr>
      <w:rFonts w:eastAsiaTheme="minorHAnsi"/>
      <w:i/>
      <w:lang w:val="fr-BE" w:eastAsia="en-US"/>
    </w:rPr>
  </w:style>
  <w:style w:type="paragraph" w:customStyle="1" w:styleId="DDF95AE958084ED0AD1DFA4559DBD6EC2">
    <w:name w:val="DDF95AE958084ED0AD1DFA4559DBD6EC2"/>
    <w:rsid w:val="00BB2AD6"/>
    <w:rPr>
      <w:rFonts w:eastAsiaTheme="minorHAnsi"/>
      <w:i/>
      <w:lang w:val="fr-BE" w:eastAsia="en-US"/>
    </w:rPr>
  </w:style>
  <w:style w:type="paragraph" w:customStyle="1" w:styleId="F8FBD015F2044816A85EF942944260242">
    <w:name w:val="F8FBD015F2044816A85EF942944260242"/>
    <w:rsid w:val="00BB2AD6"/>
    <w:rPr>
      <w:rFonts w:eastAsiaTheme="minorHAnsi"/>
      <w:i/>
      <w:lang w:val="fr-BE" w:eastAsia="en-US"/>
    </w:rPr>
  </w:style>
  <w:style w:type="paragraph" w:customStyle="1" w:styleId="C94247CED9FB489DA3199AF362BFC75C2">
    <w:name w:val="C94247CED9FB489DA3199AF362BFC75C2"/>
    <w:rsid w:val="00BB2AD6"/>
    <w:rPr>
      <w:rFonts w:eastAsiaTheme="minorHAnsi"/>
      <w:i/>
      <w:lang w:val="fr-BE" w:eastAsia="en-US"/>
    </w:rPr>
  </w:style>
  <w:style w:type="paragraph" w:customStyle="1" w:styleId="6DF77BB753DD4784B4FEA9DA220A0C382">
    <w:name w:val="6DF77BB753DD4784B4FEA9DA220A0C382"/>
    <w:rsid w:val="00BB2AD6"/>
    <w:rPr>
      <w:rFonts w:eastAsiaTheme="minorHAnsi"/>
      <w:i/>
      <w:lang w:val="fr-BE" w:eastAsia="en-US"/>
    </w:rPr>
  </w:style>
  <w:style w:type="paragraph" w:customStyle="1" w:styleId="34E4A2740F9A48DCBFC6A0C75F0002612">
    <w:name w:val="34E4A2740F9A48DCBFC6A0C75F0002612"/>
    <w:rsid w:val="00BB2AD6"/>
    <w:rPr>
      <w:rFonts w:eastAsiaTheme="minorHAnsi"/>
      <w:i/>
      <w:lang w:val="fr-BE" w:eastAsia="en-US"/>
    </w:rPr>
  </w:style>
  <w:style w:type="paragraph" w:customStyle="1" w:styleId="162FBEB61C9F4F43B97AD5756C6DEE9D2">
    <w:name w:val="162FBEB61C9F4F43B97AD5756C6DEE9D2"/>
    <w:rsid w:val="00BB2AD6"/>
    <w:rPr>
      <w:rFonts w:eastAsiaTheme="minorHAnsi"/>
      <w:i/>
      <w:lang w:val="fr-BE" w:eastAsia="en-US"/>
    </w:rPr>
  </w:style>
  <w:style w:type="paragraph" w:customStyle="1" w:styleId="8301A5E6A11F4FA8A51AA0F252A38E2E2">
    <w:name w:val="8301A5E6A11F4FA8A51AA0F252A38E2E2"/>
    <w:rsid w:val="00BB2AD6"/>
    <w:rPr>
      <w:rFonts w:eastAsiaTheme="minorHAnsi"/>
      <w:i/>
      <w:lang w:val="fr-BE" w:eastAsia="en-US"/>
    </w:rPr>
  </w:style>
  <w:style w:type="paragraph" w:customStyle="1" w:styleId="C335EAD0171D4FD59FFBC7B2DBB14FDB2">
    <w:name w:val="C335EAD0171D4FD59FFBC7B2DBB14FDB2"/>
    <w:rsid w:val="00BB2AD6"/>
    <w:rPr>
      <w:rFonts w:eastAsiaTheme="minorHAnsi"/>
      <w:i/>
      <w:lang w:val="fr-BE" w:eastAsia="en-US"/>
    </w:rPr>
  </w:style>
  <w:style w:type="paragraph" w:customStyle="1" w:styleId="06D5D17A4D5342958F4FBEE59940B8692">
    <w:name w:val="06D5D17A4D5342958F4FBEE59940B8692"/>
    <w:rsid w:val="00BB2AD6"/>
    <w:rPr>
      <w:rFonts w:eastAsiaTheme="minorHAnsi"/>
      <w:i/>
      <w:lang w:val="fr-BE" w:eastAsia="en-US"/>
    </w:rPr>
  </w:style>
  <w:style w:type="paragraph" w:customStyle="1" w:styleId="EFB60CBEB4414992A0F4746EE683660A2">
    <w:name w:val="EFB60CBEB4414992A0F4746EE683660A2"/>
    <w:rsid w:val="00BB2AD6"/>
    <w:rPr>
      <w:rFonts w:eastAsiaTheme="minorHAnsi"/>
      <w:i/>
      <w:lang w:val="fr-BE" w:eastAsia="en-US"/>
    </w:rPr>
  </w:style>
  <w:style w:type="paragraph" w:customStyle="1" w:styleId="588F7C0C83C84A16AE332348A53AD64F2">
    <w:name w:val="588F7C0C83C84A16AE332348A53AD64F2"/>
    <w:rsid w:val="00BB2AD6"/>
    <w:pPr>
      <w:ind w:left="720"/>
      <w:contextualSpacing/>
    </w:pPr>
    <w:rPr>
      <w:rFonts w:eastAsiaTheme="minorHAnsi"/>
      <w:i/>
      <w:lang w:val="fr-BE" w:eastAsia="en-US"/>
    </w:rPr>
  </w:style>
  <w:style w:type="paragraph" w:customStyle="1" w:styleId="260EEBD9C64D432AB029DD30AE377E5A2">
    <w:name w:val="260EEBD9C64D432AB029DD30AE377E5A2"/>
    <w:rsid w:val="00BB2AD6"/>
    <w:rPr>
      <w:rFonts w:eastAsiaTheme="minorHAnsi"/>
      <w:i/>
      <w:lang w:val="fr-BE" w:eastAsia="en-US"/>
    </w:rPr>
  </w:style>
  <w:style w:type="paragraph" w:customStyle="1" w:styleId="0D2E934B3291435196FDBD7D3415CAB52">
    <w:name w:val="0D2E934B3291435196FDBD7D3415CAB52"/>
    <w:rsid w:val="00BB2AD6"/>
    <w:rPr>
      <w:rFonts w:eastAsiaTheme="minorHAnsi"/>
      <w:i/>
      <w:lang w:val="fr-BE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EE2A2-7ADB-466A-A654-22BFEC016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Formulaire de demande d'aide financière 18 01 2018 quater.dotx</Template>
  <TotalTime>3</TotalTime>
  <Pages>5</Pages>
  <Words>892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Herve</dc:creator>
  <cp:keywords/>
  <dc:description/>
  <cp:lastModifiedBy>Hervé van Baren</cp:lastModifiedBy>
  <cp:revision>1</cp:revision>
  <cp:lastPrinted>2018-01-18T10:02:00Z</cp:lastPrinted>
  <dcterms:created xsi:type="dcterms:W3CDTF">2018-01-18T15:26:00Z</dcterms:created>
  <dcterms:modified xsi:type="dcterms:W3CDTF">2018-01-18T15:29:00Z</dcterms:modified>
</cp:coreProperties>
</file>